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6696F8E2"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5620B6">
        <w:rPr>
          <w:rFonts w:ascii="Times New Roman" w:hAnsi="Times New Roman" w:cs="Times New Roman" w:hint="eastAsia"/>
          <w:color w:val="0000FF"/>
        </w:rPr>
        <w:t>1</w:t>
      </w:r>
      <w:r w:rsidR="0073289C">
        <w:rPr>
          <w:rFonts w:ascii="Times New Roman" w:hAnsi="Times New Roman" w:cs="Times New Roman" w:hint="eastAsia"/>
          <w:color w:val="0000FF"/>
        </w:rPr>
        <w:t>6</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68F3861F"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BBC News with Sue Montgomery.</w:t>
      </w:r>
    </w:p>
    <w:p w14:paraId="616D52F0" w14:textId="77777777" w:rsidR="0073289C" w:rsidRPr="0032577E" w:rsidRDefault="0073289C" w:rsidP="0073289C">
      <w:pPr>
        <w:widowControl/>
        <w:jc w:val="both"/>
        <w:rPr>
          <w:rFonts w:ascii="Times New Roman" w:hAnsi="Times New Roman" w:cs="Times New Roman"/>
        </w:rPr>
      </w:pPr>
    </w:p>
    <w:p w14:paraId="20260B13"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Moroccan police have stopped hundreds of people from illegally crossing into Spain's North African territory of Ceuta.  Moroccan media say nearly 300, mostly from sub-Saharan Africa, tried to circumvent the reinforced police presence near the border.  The incident comes two weeks after tens of thousands entered Ceuta, triggering vigorous condemnation in the European Union.</w:t>
      </w:r>
    </w:p>
    <w:p w14:paraId="6E83A381" w14:textId="77777777" w:rsidR="0073289C" w:rsidRPr="0032577E" w:rsidRDefault="0073289C" w:rsidP="0073289C">
      <w:pPr>
        <w:widowControl/>
        <w:jc w:val="both"/>
        <w:rPr>
          <w:rFonts w:ascii="Times New Roman" w:hAnsi="Times New Roman" w:cs="Times New Roman"/>
        </w:rPr>
      </w:pPr>
    </w:p>
    <w:p w14:paraId="4B247044"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Despite the lack of certainty, many people, including this migrant from Sudan, are keen to make the journey into Ceuta.  "I want to get to Ceuta.  There is no work here, there is no healthcare in Morocco.  In Ceuta, in Europe, people are better cared for.  There is no money, no housing here.  There is absolutely nothing, I swear."</w:t>
      </w:r>
    </w:p>
    <w:p w14:paraId="4FF3C9D4" w14:textId="77777777" w:rsidR="0073289C" w:rsidRPr="0032577E" w:rsidRDefault="0073289C" w:rsidP="0073289C">
      <w:pPr>
        <w:widowControl/>
        <w:jc w:val="both"/>
        <w:rPr>
          <w:rFonts w:ascii="Times New Roman" w:hAnsi="Times New Roman" w:cs="Times New Roman"/>
        </w:rPr>
      </w:pPr>
    </w:p>
    <w:p w14:paraId="56929DC9" w14:textId="77777777" w:rsidR="0073289C" w:rsidRPr="0032577E" w:rsidRDefault="0073289C" w:rsidP="0073289C">
      <w:pPr>
        <w:widowControl/>
        <w:jc w:val="both"/>
        <w:rPr>
          <w:rFonts w:ascii="Times New Roman" w:hAnsi="Times New Roman" w:cs="Times New Roman"/>
        </w:rPr>
      </w:pPr>
    </w:p>
    <w:p w14:paraId="5C5DCE76" w14:textId="77777777" w:rsidR="006B142E" w:rsidRPr="0032577E" w:rsidRDefault="0073289C" w:rsidP="0073289C">
      <w:pPr>
        <w:widowControl/>
        <w:jc w:val="both"/>
        <w:rPr>
          <w:rFonts w:ascii="Times New Roman" w:hAnsi="Times New Roman" w:cs="Times New Roman"/>
        </w:rPr>
      </w:pPr>
      <w:r w:rsidRPr="0032577E">
        <w:rPr>
          <w:rFonts w:ascii="Times New Roman" w:hAnsi="Times New Roman" w:cs="Times New Roman"/>
        </w:rPr>
        <w:t xml:space="preserve">Israel has defended its latest attack in southern </w:t>
      </w:r>
    </w:p>
    <w:p w14:paraId="51BC04B4" w14:textId="5364C81C"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Lebanon that killed 11 people, including three children.  The Prime Minister's Office said it had targeted a Hezbollah commander.  A spokesman said the attacks should help jump-start serious negotiations.  John Donison reports from Jerusalem.</w:t>
      </w:r>
    </w:p>
    <w:p w14:paraId="350D61AE" w14:textId="77777777" w:rsidR="0073289C" w:rsidRPr="0032577E" w:rsidRDefault="0073289C" w:rsidP="0073289C">
      <w:pPr>
        <w:widowControl/>
        <w:jc w:val="both"/>
        <w:rPr>
          <w:rFonts w:ascii="Times New Roman" w:hAnsi="Times New Roman" w:cs="Times New Roman"/>
        </w:rPr>
      </w:pPr>
    </w:p>
    <w:p w14:paraId="5D692674"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This is the deadliest Israeli attack in Lebanon since June, when negotiations saw a reduction in hostilities between Hezbollah and Israel.  Israeli forces continue to occupy a large part of southern Lebanon, roughly 5 percent of the country.</w:t>
      </w:r>
    </w:p>
    <w:p w14:paraId="25F50C9B" w14:textId="77777777" w:rsidR="0073289C" w:rsidRPr="0032577E" w:rsidRDefault="0073289C" w:rsidP="0073289C">
      <w:pPr>
        <w:widowControl/>
        <w:jc w:val="both"/>
        <w:rPr>
          <w:rFonts w:ascii="Times New Roman" w:hAnsi="Times New Roman" w:cs="Times New Roman"/>
        </w:rPr>
      </w:pPr>
    </w:p>
    <w:p w14:paraId="44F14F54"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There is a risk the unresolved conflict could now escalate.  That could have consequences to secure a peace deal between Iran and the United States.</w:t>
      </w:r>
    </w:p>
    <w:p w14:paraId="787D2C1E" w14:textId="77777777" w:rsidR="0073289C" w:rsidRPr="0032577E" w:rsidRDefault="0073289C" w:rsidP="0073289C">
      <w:pPr>
        <w:widowControl/>
        <w:jc w:val="both"/>
        <w:rPr>
          <w:rFonts w:ascii="Times New Roman" w:hAnsi="Times New Roman" w:cs="Times New Roman"/>
        </w:rPr>
      </w:pPr>
    </w:p>
    <w:p w14:paraId="75127C99" w14:textId="77777777" w:rsidR="0073289C" w:rsidRPr="0032577E" w:rsidRDefault="0073289C" w:rsidP="0073289C">
      <w:pPr>
        <w:widowControl/>
        <w:jc w:val="both"/>
        <w:rPr>
          <w:rFonts w:ascii="Times New Roman" w:hAnsi="Times New Roman" w:cs="Times New Roman"/>
        </w:rPr>
      </w:pPr>
    </w:p>
    <w:p w14:paraId="6142E39B"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International observers say Zambia's election was marred by intimidation and abductions.  They say a brief suspension of vote counting on Friday, following reports of violence targeting election officials and the theft of marked ballot papers caused uncertainty and anxiety.</w:t>
      </w:r>
    </w:p>
    <w:p w14:paraId="5E228C0C" w14:textId="77777777" w:rsidR="0073289C" w:rsidRPr="0032577E" w:rsidRDefault="0073289C" w:rsidP="0073289C">
      <w:pPr>
        <w:widowControl/>
        <w:jc w:val="both"/>
        <w:rPr>
          <w:rFonts w:ascii="Times New Roman" w:hAnsi="Times New Roman" w:cs="Times New Roman"/>
        </w:rPr>
      </w:pPr>
    </w:p>
    <w:p w14:paraId="6E6380EC"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President Hakainde Hichilema, who is seeking re-election, has urged citizens to remain peaceful while awaiting the official result.</w:t>
      </w:r>
    </w:p>
    <w:p w14:paraId="7A55D265" w14:textId="77777777" w:rsidR="0073289C" w:rsidRPr="0032577E" w:rsidRDefault="0073289C" w:rsidP="0073289C">
      <w:pPr>
        <w:widowControl/>
        <w:jc w:val="both"/>
        <w:rPr>
          <w:rFonts w:ascii="Times New Roman" w:hAnsi="Times New Roman" w:cs="Times New Roman"/>
        </w:rPr>
      </w:pPr>
    </w:p>
    <w:p w14:paraId="497565DA" w14:textId="77777777" w:rsidR="0073289C" w:rsidRPr="0032577E" w:rsidRDefault="0073289C" w:rsidP="0073289C">
      <w:pPr>
        <w:widowControl/>
        <w:jc w:val="both"/>
        <w:rPr>
          <w:rFonts w:ascii="Times New Roman" w:hAnsi="Times New Roman" w:cs="Times New Roman"/>
        </w:rPr>
      </w:pPr>
    </w:p>
    <w:p w14:paraId="37D12B18" w14:textId="7D24C2C1"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 xml:space="preserve">Police in Zimbabwe say they have retrieved another 25 bodies from a ferry tragedy on Lake Kariba four days ago.  </w:t>
      </w:r>
      <w:r w:rsidR="00134347" w:rsidRPr="0032577E">
        <w:rPr>
          <w:rFonts w:ascii="Times New Roman" w:hAnsi="Times New Roman" w:cs="Times New Roman" w:hint="eastAsia"/>
        </w:rPr>
        <w:t>Seventy-two</w:t>
      </w:r>
      <w:r w:rsidRPr="0032577E">
        <w:rPr>
          <w:rFonts w:ascii="Times New Roman" w:hAnsi="Times New Roman" w:cs="Times New Roman"/>
        </w:rPr>
        <w:t xml:space="preserve"> people are now known to have died.</w:t>
      </w:r>
    </w:p>
    <w:p w14:paraId="6E6F1BD2" w14:textId="77777777" w:rsidR="0073289C" w:rsidRPr="0032577E" w:rsidRDefault="0073289C" w:rsidP="0073289C">
      <w:pPr>
        <w:widowControl/>
        <w:jc w:val="both"/>
        <w:rPr>
          <w:rFonts w:ascii="Times New Roman" w:hAnsi="Times New Roman" w:cs="Times New Roman"/>
        </w:rPr>
      </w:pPr>
    </w:p>
    <w:p w14:paraId="378B3AE7" w14:textId="77777777" w:rsidR="0073289C" w:rsidRPr="0032577E" w:rsidRDefault="0073289C" w:rsidP="0073289C">
      <w:pPr>
        <w:widowControl/>
        <w:jc w:val="both"/>
        <w:rPr>
          <w:rFonts w:ascii="Times New Roman" w:hAnsi="Times New Roman" w:cs="Times New Roman"/>
        </w:rPr>
      </w:pPr>
    </w:p>
    <w:p w14:paraId="735F943F"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Tropical Storm Lala is strengthened to a Category 1 hurricane as it approaches the southern islands of Hawaii, which are being lashed with strong winds and heavy rain.  Lala will make its closest approach to Big Island during the next few hours.</w:t>
      </w:r>
    </w:p>
    <w:p w14:paraId="34C7170B" w14:textId="77777777" w:rsidR="0073289C" w:rsidRPr="0032577E" w:rsidRDefault="0073289C" w:rsidP="0073289C">
      <w:pPr>
        <w:widowControl/>
        <w:jc w:val="both"/>
        <w:rPr>
          <w:rFonts w:ascii="Times New Roman" w:hAnsi="Times New Roman" w:cs="Times New Roman"/>
        </w:rPr>
      </w:pPr>
    </w:p>
    <w:p w14:paraId="54CBD909"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 xml:space="preserve">The governor of Hawaii, Josh Green, called on people to take shelter.  "Be very careful.  I think there is gonna be a lot of debris on the roads.  We've had about 5,000 to 6,000 people lose power so far.  That's gonna be addressed.  But the emergency management people are all out.  Everyone is essentially a category one or level one awareness and activity so that we have all the personnel out </w:t>
      </w:r>
      <w:r w:rsidRPr="0032577E">
        <w:rPr>
          <w:rFonts w:ascii="Times New Roman" w:hAnsi="Times New Roman" w:cs="Times New Roman"/>
        </w:rPr>
        <w:lastRenderedPageBreak/>
        <w:t>there that we need.  But people should be sheltering in place now, especially as the storm comes through Big Island and Maui."</w:t>
      </w:r>
    </w:p>
    <w:p w14:paraId="2B521885" w14:textId="77777777" w:rsidR="0073289C" w:rsidRPr="0032577E" w:rsidRDefault="0073289C" w:rsidP="0073289C">
      <w:pPr>
        <w:widowControl/>
        <w:jc w:val="both"/>
        <w:rPr>
          <w:rFonts w:ascii="Times New Roman" w:hAnsi="Times New Roman" w:cs="Times New Roman"/>
        </w:rPr>
      </w:pPr>
    </w:p>
    <w:p w14:paraId="07836F86" w14:textId="77777777" w:rsidR="0073289C" w:rsidRPr="0032577E" w:rsidRDefault="0073289C" w:rsidP="0073289C">
      <w:pPr>
        <w:widowControl/>
        <w:jc w:val="both"/>
        <w:rPr>
          <w:rFonts w:ascii="Times New Roman" w:hAnsi="Times New Roman" w:cs="Times New Roman"/>
        </w:rPr>
      </w:pPr>
    </w:p>
    <w:p w14:paraId="585A2CEA"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BBC News.</w:t>
      </w:r>
    </w:p>
    <w:p w14:paraId="1679E08E" w14:textId="77777777" w:rsidR="0073289C" w:rsidRPr="0032577E" w:rsidRDefault="0073289C" w:rsidP="0073289C">
      <w:pPr>
        <w:widowControl/>
        <w:jc w:val="both"/>
        <w:rPr>
          <w:rFonts w:ascii="Times New Roman" w:hAnsi="Times New Roman" w:cs="Times New Roman"/>
        </w:rPr>
      </w:pPr>
    </w:p>
    <w:p w14:paraId="5CA86F5E" w14:textId="77777777" w:rsidR="0073289C" w:rsidRPr="0032577E" w:rsidRDefault="0073289C" w:rsidP="0073289C">
      <w:pPr>
        <w:widowControl/>
        <w:jc w:val="both"/>
        <w:rPr>
          <w:rFonts w:ascii="Times New Roman" w:hAnsi="Times New Roman" w:cs="Times New Roman"/>
        </w:rPr>
      </w:pPr>
    </w:p>
    <w:p w14:paraId="44C54370"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 xml:space="preserve">Colombia's new president, Abelardo de la </w:t>
      </w:r>
      <w:proofErr w:type="spellStart"/>
      <w:r w:rsidRPr="0032577E">
        <w:rPr>
          <w:rFonts w:ascii="Times New Roman" w:hAnsi="Times New Roman" w:cs="Times New Roman"/>
        </w:rPr>
        <w:t>Espriella</w:t>
      </w:r>
      <w:proofErr w:type="spellEnd"/>
      <w:r w:rsidRPr="0032577E">
        <w:rPr>
          <w:rFonts w:ascii="Times New Roman" w:hAnsi="Times New Roman" w:cs="Times New Roman"/>
        </w:rPr>
        <w:t>, has asked Donald Trump to suspend American tariffs on Colombian products to help the country's recovery from the deadly earthquake.  Nearly 300 people were killed by the quake, which caused devastation in the western cities of Cali and Pereira.  Ana Pizarro reports.</w:t>
      </w:r>
    </w:p>
    <w:p w14:paraId="5EB8F4CE" w14:textId="77777777" w:rsidR="0073289C" w:rsidRPr="0032577E" w:rsidRDefault="0073289C" w:rsidP="0073289C">
      <w:pPr>
        <w:widowControl/>
        <w:jc w:val="both"/>
        <w:rPr>
          <w:rFonts w:ascii="Times New Roman" w:hAnsi="Times New Roman" w:cs="Times New Roman"/>
        </w:rPr>
      </w:pPr>
    </w:p>
    <w:p w14:paraId="789469DC"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 xml:space="preserve">Writing on social media, Abelardo de la </w:t>
      </w:r>
      <w:proofErr w:type="spellStart"/>
      <w:r w:rsidRPr="0032577E">
        <w:rPr>
          <w:rFonts w:ascii="Times New Roman" w:hAnsi="Times New Roman" w:cs="Times New Roman"/>
        </w:rPr>
        <w:t>Espriella</w:t>
      </w:r>
      <w:proofErr w:type="spellEnd"/>
      <w:r w:rsidRPr="0032577E">
        <w:rPr>
          <w:rFonts w:ascii="Times New Roman" w:hAnsi="Times New Roman" w:cs="Times New Roman"/>
        </w:rPr>
        <w:t xml:space="preserve"> described his 10-minute phone call with Donald Trump as "cordial and friendly."  He said he'd asked the U.S. president to temporarily suspend the tariffs because Colombian business owners were facing very difficult times and desperately needed some relief.  U.S. levies on Colombian imports rose from 10 to 12.5 percent in late July, with a few exceptions, including coffee and oil.</w:t>
      </w:r>
    </w:p>
    <w:p w14:paraId="70AE13C1" w14:textId="77777777" w:rsidR="0073289C" w:rsidRPr="0032577E" w:rsidRDefault="0073289C" w:rsidP="0073289C">
      <w:pPr>
        <w:widowControl/>
        <w:jc w:val="both"/>
        <w:rPr>
          <w:rFonts w:ascii="Times New Roman" w:hAnsi="Times New Roman" w:cs="Times New Roman"/>
        </w:rPr>
      </w:pPr>
    </w:p>
    <w:p w14:paraId="6138D69C"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The Colombian president, who was elected with Mr. Trump's support, said the country faced a huge challenge of rebuilding from what he called an "extremely difficult and apocalyptic economic situation."</w:t>
      </w:r>
    </w:p>
    <w:p w14:paraId="5C8E167B" w14:textId="77777777" w:rsidR="0073289C" w:rsidRPr="0032577E" w:rsidRDefault="0073289C" w:rsidP="0073289C">
      <w:pPr>
        <w:widowControl/>
        <w:jc w:val="both"/>
        <w:rPr>
          <w:rFonts w:ascii="Times New Roman" w:hAnsi="Times New Roman" w:cs="Times New Roman"/>
        </w:rPr>
      </w:pPr>
    </w:p>
    <w:p w14:paraId="52015788" w14:textId="77777777" w:rsidR="0073289C" w:rsidRPr="0032577E" w:rsidRDefault="0073289C" w:rsidP="0073289C">
      <w:pPr>
        <w:widowControl/>
        <w:jc w:val="both"/>
        <w:rPr>
          <w:rFonts w:ascii="Times New Roman" w:hAnsi="Times New Roman" w:cs="Times New Roman"/>
        </w:rPr>
      </w:pPr>
    </w:p>
    <w:p w14:paraId="1887D6FF"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President Zelenskyy says the primary aim of Ukraine's long-range strikes in Russia is to disrupt its military capabilities and make evident to Moscow the need for peace.  He said a Russian rocket production facility in Samara and a military airfield near Nizhny Novgorod were among the latest targets.</w:t>
      </w:r>
    </w:p>
    <w:p w14:paraId="2E4FBF44" w14:textId="77777777" w:rsidR="0073289C" w:rsidRPr="0032577E" w:rsidRDefault="0073289C" w:rsidP="0073289C">
      <w:pPr>
        <w:widowControl/>
        <w:jc w:val="both"/>
        <w:rPr>
          <w:rFonts w:ascii="Times New Roman" w:hAnsi="Times New Roman" w:cs="Times New Roman"/>
        </w:rPr>
      </w:pPr>
    </w:p>
    <w:p w14:paraId="44696A3F" w14:textId="77777777" w:rsidR="0073289C" w:rsidRPr="0032577E" w:rsidRDefault="0073289C" w:rsidP="0073289C">
      <w:pPr>
        <w:widowControl/>
        <w:jc w:val="both"/>
        <w:rPr>
          <w:rFonts w:ascii="Times New Roman" w:hAnsi="Times New Roman" w:cs="Times New Roman"/>
        </w:rPr>
      </w:pPr>
    </w:p>
    <w:p w14:paraId="1B1DC4DC"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The police force in London has apologized after inadvertently disclosing email addresses of more than 140 women who say they were sexually abused by Mohamed Al Fayed, the late owner of the luxury department store Harrods.  The Met police said a review was underway.</w:t>
      </w:r>
    </w:p>
    <w:p w14:paraId="6015FAD2" w14:textId="77777777" w:rsidR="0073289C" w:rsidRPr="0032577E" w:rsidRDefault="0073289C" w:rsidP="0073289C">
      <w:pPr>
        <w:widowControl/>
        <w:jc w:val="both"/>
        <w:rPr>
          <w:rFonts w:ascii="Times New Roman" w:hAnsi="Times New Roman" w:cs="Times New Roman"/>
        </w:rPr>
      </w:pPr>
    </w:p>
    <w:p w14:paraId="46442E65" w14:textId="77777777" w:rsidR="0073289C" w:rsidRPr="0032577E" w:rsidRDefault="0073289C" w:rsidP="0073289C">
      <w:pPr>
        <w:widowControl/>
        <w:jc w:val="both"/>
        <w:rPr>
          <w:rFonts w:ascii="Times New Roman" w:hAnsi="Times New Roman" w:cs="Times New Roman"/>
        </w:rPr>
      </w:pPr>
    </w:p>
    <w:p w14:paraId="40B4A5F1" w14:textId="77777777" w:rsidR="0073289C" w:rsidRPr="0032577E" w:rsidRDefault="0073289C" w:rsidP="0073289C">
      <w:pPr>
        <w:widowControl/>
        <w:jc w:val="both"/>
        <w:rPr>
          <w:rFonts w:ascii="Times New Roman" w:hAnsi="Times New Roman" w:cs="Times New Roman"/>
        </w:rPr>
      </w:pPr>
      <w:r w:rsidRPr="0032577E">
        <w:rPr>
          <w:rFonts w:ascii="Times New Roman" w:hAnsi="Times New Roman" w:cs="Times New Roman"/>
        </w:rPr>
        <w:t>In cycling, the NSN team has withdrawn from the Tour of Portugal, one day after its 19-year-old rider Finlay Tarling died in an accident during the race.  The British cyclist was involved in a head-on collision with a vehicle traveling in the opposite direction, which was not connected to the event on Friday.</w:t>
      </w:r>
    </w:p>
    <w:p w14:paraId="6D4EF2CD" w14:textId="77777777" w:rsidR="0073289C" w:rsidRPr="0032577E" w:rsidRDefault="0073289C" w:rsidP="0073289C">
      <w:pPr>
        <w:widowControl/>
        <w:jc w:val="both"/>
        <w:rPr>
          <w:rFonts w:ascii="Times New Roman" w:hAnsi="Times New Roman" w:cs="Times New Roman"/>
        </w:rPr>
      </w:pPr>
    </w:p>
    <w:p w14:paraId="08C5A407" w14:textId="77777777" w:rsidR="0073289C" w:rsidRPr="0032577E" w:rsidRDefault="0073289C" w:rsidP="0073289C">
      <w:pPr>
        <w:widowControl/>
        <w:jc w:val="both"/>
        <w:rPr>
          <w:rFonts w:ascii="Times New Roman" w:hAnsi="Times New Roman" w:cs="Times New Roman"/>
        </w:rPr>
      </w:pPr>
    </w:p>
    <w:p w14:paraId="33968440" w14:textId="21325645" w:rsidR="00503EA2" w:rsidRPr="0032577E" w:rsidRDefault="0073289C" w:rsidP="0073289C">
      <w:pPr>
        <w:widowControl/>
        <w:jc w:val="both"/>
        <w:rPr>
          <w:rFonts w:ascii="Times New Roman" w:hAnsi="Times New Roman" w:cs="Times New Roman"/>
        </w:rPr>
      </w:pPr>
      <w:r w:rsidRPr="0032577E">
        <w:rPr>
          <w:rFonts w:ascii="Times New Roman" w:hAnsi="Times New Roman" w:cs="Times New Roman"/>
        </w:rPr>
        <w:t>BBC News.</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A111" w14:textId="77777777" w:rsidR="008F322F" w:rsidRDefault="008F322F">
      <w:r>
        <w:separator/>
      </w:r>
    </w:p>
  </w:endnote>
  <w:endnote w:type="continuationSeparator" w:id="0">
    <w:p w14:paraId="57AB0444" w14:textId="77777777" w:rsidR="008F322F" w:rsidRDefault="008F3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27EF6" w14:textId="77777777" w:rsidR="008F322F" w:rsidRDefault="008F322F">
      <w:r>
        <w:rPr>
          <w:color w:val="000000"/>
        </w:rPr>
        <w:separator/>
      </w:r>
    </w:p>
  </w:footnote>
  <w:footnote w:type="continuationSeparator" w:id="0">
    <w:p w14:paraId="12F67BD2" w14:textId="77777777" w:rsidR="008F322F" w:rsidRDefault="008F3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47CEF"/>
    <w:rsid w:val="00072ABC"/>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20291"/>
    <w:rsid w:val="00123EAF"/>
    <w:rsid w:val="001272FD"/>
    <w:rsid w:val="001333A4"/>
    <w:rsid w:val="00134347"/>
    <w:rsid w:val="00136DB8"/>
    <w:rsid w:val="0014446F"/>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EFD"/>
    <w:rsid w:val="00232670"/>
    <w:rsid w:val="00234F73"/>
    <w:rsid w:val="00236298"/>
    <w:rsid w:val="00256ED0"/>
    <w:rsid w:val="002606D3"/>
    <w:rsid w:val="002644D7"/>
    <w:rsid w:val="002C0088"/>
    <w:rsid w:val="002C0563"/>
    <w:rsid w:val="002C118F"/>
    <w:rsid w:val="002C11DB"/>
    <w:rsid w:val="002C210A"/>
    <w:rsid w:val="002C73B0"/>
    <w:rsid w:val="002D2D0C"/>
    <w:rsid w:val="002D42D0"/>
    <w:rsid w:val="002D5E52"/>
    <w:rsid w:val="002D7E2A"/>
    <w:rsid w:val="002E00EC"/>
    <w:rsid w:val="002E2DF1"/>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4DA"/>
    <w:rsid w:val="003D7C12"/>
    <w:rsid w:val="003E7ED5"/>
    <w:rsid w:val="003F3D18"/>
    <w:rsid w:val="00400259"/>
    <w:rsid w:val="0040420F"/>
    <w:rsid w:val="00406D1B"/>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C79EB"/>
    <w:rsid w:val="004D742F"/>
    <w:rsid w:val="004E4EC1"/>
    <w:rsid w:val="004F6E4A"/>
    <w:rsid w:val="00503EA2"/>
    <w:rsid w:val="005054FE"/>
    <w:rsid w:val="00506F23"/>
    <w:rsid w:val="00507365"/>
    <w:rsid w:val="00521084"/>
    <w:rsid w:val="00523C8B"/>
    <w:rsid w:val="00534B24"/>
    <w:rsid w:val="00535E28"/>
    <w:rsid w:val="00550335"/>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2706"/>
    <w:rsid w:val="00647118"/>
    <w:rsid w:val="006511CE"/>
    <w:rsid w:val="006549BE"/>
    <w:rsid w:val="00665115"/>
    <w:rsid w:val="00665D45"/>
    <w:rsid w:val="00665F9C"/>
    <w:rsid w:val="00667D3A"/>
    <w:rsid w:val="00673505"/>
    <w:rsid w:val="006766E8"/>
    <w:rsid w:val="006B07E2"/>
    <w:rsid w:val="006B142E"/>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51923"/>
    <w:rsid w:val="00751D28"/>
    <w:rsid w:val="00764FA3"/>
    <w:rsid w:val="00767461"/>
    <w:rsid w:val="00774376"/>
    <w:rsid w:val="007836ED"/>
    <w:rsid w:val="00791F4C"/>
    <w:rsid w:val="00792523"/>
    <w:rsid w:val="007A4F6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7303"/>
    <w:rsid w:val="00847F6E"/>
    <w:rsid w:val="00862359"/>
    <w:rsid w:val="008672C6"/>
    <w:rsid w:val="00871D97"/>
    <w:rsid w:val="00882152"/>
    <w:rsid w:val="00884B42"/>
    <w:rsid w:val="008927EB"/>
    <w:rsid w:val="008A49E8"/>
    <w:rsid w:val="008A7D8E"/>
    <w:rsid w:val="008C201A"/>
    <w:rsid w:val="008C25CD"/>
    <w:rsid w:val="008C307A"/>
    <w:rsid w:val="008F322F"/>
    <w:rsid w:val="008F5490"/>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4DFF"/>
    <w:rsid w:val="009B62E9"/>
    <w:rsid w:val="009C0847"/>
    <w:rsid w:val="009C57DE"/>
    <w:rsid w:val="009E1FEB"/>
    <w:rsid w:val="009E31B4"/>
    <w:rsid w:val="009E4565"/>
    <w:rsid w:val="009E5664"/>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6F1C"/>
    <w:rsid w:val="00B02DF9"/>
    <w:rsid w:val="00B05336"/>
    <w:rsid w:val="00B101AC"/>
    <w:rsid w:val="00B2311D"/>
    <w:rsid w:val="00B41311"/>
    <w:rsid w:val="00B43083"/>
    <w:rsid w:val="00B52B70"/>
    <w:rsid w:val="00B63188"/>
    <w:rsid w:val="00B6327C"/>
    <w:rsid w:val="00B73640"/>
    <w:rsid w:val="00B77E22"/>
    <w:rsid w:val="00B83523"/>
    <w:rsid w:val="00B92E89"/>
    <w:rsid w:val="00BA0807"/>
    <w:rsid w:val="00BA3883"/>
    <w:rsid w:val="00BA60AE"/>
    <w:rsid w:val="00BA7E7F"/>
    <w:rsid w:val="00BB14AF"/>
    <w:rsid w:val="00BB44F2"/>
    <w:rsid w:val="00BB5196"/>
    <w:rsid w:val="00BB6162"/>
    <w:rsid w:val="00BC65B5"/>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7265"/>
    <w:rsid w:val="00CA7A2C"/>
    <w:rsid w:val="00CB4A32"/>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A078E"/>
    <w:rsid w:val="00EA221A"/>
    <w:rsid w:val="00EA6B30"/>
    <w:rsid w:val="00EB055A"/>
    <w:rsid w:val="00EB1C17"/>
    <w:rsid w:val="00EB2639"/>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AE8"/>
    <w:rsid w:val="00F52FC8"/>
    <w:rsid w:val="00F62669"/>
    <w:rsid w:val="00F6380E"/>
    <w:rsid w:val="00F63E08"/>
    <w:rsid w:val="00F64061"/>
    <w:rsid w:val="00F650D0"/>
    <w:rsid w:val="00F66F23"/>
    <w:rsid w:val="00F75AD7"/>
    <w:rsid w:val="00F80245"/>
    <w:rsid w:val="00F8327B"/>
    <w:rsid w:val="00FA200E"/>
    <w:rsid w:val="00FA2525"/>
    <w:rsid w:val="00FA3172"/>
    <w:rsid w:val="00FB0641"/>
    <w:rsid w:val="00FB3387"/>
    <w:rsid w:val="00FB5533"/>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2026-08-16T02:22:00Z</dcterms:created>
  <dcterms:modified xsi:type="dcterms:W3CDTF">2026-08-16T02:22:00Z</dcterms:modified>
</cp:coreProperties>
</file>