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ABB6470"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BA7E7F">
        <w:rPr>
          <w:rFonts w:ascii="Times New Roman" w:hAnsi="Times New Roman" w:cs="Times New Roman" w:hint="eastAsia"/>
          <w:color w:val="0000FF"/>
        </w:rPr>
        <w:t>4</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ABA8758"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BBC News with Neil Nunes.</w:t>
      </w:r>
    </w:p>
    <w:p w14:paraId="70E72165" w14:textId="77777777" w:rsidR="00BA7E7F" w:rsidRPr="00EB055A" w:rsidRDefault="00BA7E7F" w:rsidP="00BA7E7F">
      <w:pPr>
        <w:widowControl/>
        <w:jc w:val="both"/>
        <w:rPr>
          <w:rFonts w:ascii="Times New Roman" w:hAnsi="Times New Roman" w:cs="Times New Roman"/>
        </w:rPr>
      </w:pPr>
    </w:p>
    <w:p w14:paraId="6DF90524" w14:textId="77777777" w:rsidR="00BA7E7F" w:rsidRPr="00EB055A" w:rsidRDefault="00BA7E7F" w:rsidP="00BA7E7F">
      <w:pPr>
        <w:widowControl/>
        <w:jc w:val="both"/>
        <w:rPr>
          <w:rFonts w:ascii="Times New Roman" w:hAnsi="Times New Roman" w:cs="Times New Roman"/>
        </w:rPr>
      </w:pPr>
    </w:p>
    <w:p w14:paraId="05473430"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Democratic Party lawmakers in the United States have expressed serious concern about conditions on board an aircraft carrier that's on an extended deployment in the Middle East.  They say reports of supply shortages, broken plumbing and other problems on the USS Abraham Lincoln are simply unacceptable.  They also highlighted extreme fatigue and burnout with reports some service members have tried to jump overboard.</w:t>
      </w:r>
    </w:p>
    <w:p w14:paraId="17A9BD87" w14:textId="77777777" w:rsidR="00BA7E7F" w:rsidRPr="00EB055A" w:rsidRDefault="00BA7E7F" w:rsidP="00BA7E7F">
      <w:pPr>
        <w:widowControl/>
        <w:jc w:val="both"/>
        <w:rPr>
          <w:rFonts w:ascii="Times New Roman" w:hAnsi="Times New Roman" w:cs="Times New Roman"/>
        </w:rPr>
      </w:pPr>
    </w:p>
    <w:p w14:paraId="65D89E56" w14:textId="7A0FFE56"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 xml:space="preserve">The Defense Secretary Pete Hegseth was dismissive of the criticism.  "... </w:t>
      </w:r>
      <w:r w:rsidR="00B41311" w:rsidRPr="00EB055A">
        <w:rPr>
          <w:rFonts w:ascii="Times New Roman" w:hAnsi="Times New Roman" w:cs="Times New Roman" w:hint="eastAsia"/>
        </w:rPr>
        <w:t>c</w:t>
      </w:r>
      <w:r w:rsidRPr="00EB055A">
        <w:rPr>
          <w:rFonts w:ascii="Times New Roman" w:hAnsi="Times New Roman" w:cs="Times New Roman"/>
        </w:rPr>
        <w:t>ompletely misrepresented.  Listen, we make sure that every ship, every crew, every captain has everything we can provide them at every single moment.  And so to that crew and to all those crews, we're gonna do everything we can for you and we are so grateful for their dedication."</w:t>
      </w:r>
    </w:p>
    <w:p w14:paraId="423F2F38" w14:textId="77777777" w:rsidR="00BA7E7F" w:rsidRPr="00EB055A" w:rsidRDefault="00BA7E7F" w:rsidP="00BA7E7F">
      <w:pPr>
        <w:widowControl/>
        <w:jc w:val="both"/>
        <w:rPr>
          <w:rFonts w:ascii="Times New Roman" w:hAnsi="Times New Roman" w:cs="Times New Roman"/>
        </w:rPr>
      </w:pPr>
    </w:p>
    <w:p w14:paraId="0D03595A" w14:textId="77777777" w:rsidR="00BA7E7F" w:rsidRPr="00EB055A" w:rsidRDefault="00BA7E7F" w:rsidP="00BA7E7F">
      <w:pPr>
        <w:widowControl/>
        <w:jc w:val="both"/>
        <w:rPr>
          <w:rFonts w:ascii="Times New Roman" w:hAnsi="Times New Roman" w:cs="Times New Roman"/>
        </w:rPr>
      </w:pPr>
    </w:p>
    <w:p w14:paraId="54879BA6"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The U.N. special envoy for Yemen has warned the country could return to large-scale civil war as it gets drawn into the confrontation between the United States and Iran.  Hans Grundberg told the Security Council military activity had intensified along the front lines between the Houthis and forces loyal to the Saudi-backed government.</w:t>
      </w:r>
    </w:p>
    <w:p w14:paraId="716B13DB" w14:textId="77777777" w:rsidR="00BA7E7F" w:rsidRPr="00EB055A" w:rsidRDefault="00BA7E7F" w:rsidP="00BA7E7F">
      <w:pPr>
        <w:widowControl/>
        <w:jc w:val="both"/>
        <w:rPr>
          <w:rFonts w:ascii="Times New Roman" w:hAnsi="Times New Roman" w:cs="Times New Roman"/>
        </w:rPr>
      </w:pPr>
    </w:p>
    <w:p w14:paraId="33E5AF9F" w14:textId="58568C55"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 xml:space="preserve">"Yemen today faces a more serious risk of return to large-scale conflict than at any point since the 2022 U.N.-mediated truce.  There has been an intensification of military activity along front lines with recent attacks by Ansar Allah in Marib, Hadramawt, </w:t>
      </w:r>
      <w:proofErr w:type="spellStart"/>
      <w:r w:rsidRPr="00EB055A">
        <w:rPr>
          <w:rFonts w:ascii="Times New Roman" w:hAnsi="Times New Roman" w:cs="Times New Roman"/>
        </w:rPr>
        <w:t>Mokha</w:t>
      </w:r>
      <w:proofErr w:type="spellEnd"/>
      <w:r w:rsidRPr="00EB055A">
        <w:rPr>
          <w:rFonts w:ascii="Times New Roman" w:hAnsi="Times New Roman" w:cs="Times New Roman"/>
        </w:rPr>
        <w:t xml:space="preserve"> and beyond, causing casualties among both military personnel and civilians."</w:t>
      </w:r>
    </w:p>
    <w:p w14:paraId="0D8F325E" w14:textId="77777777" w:rsidR="00BA7E7F" w:rsidRPr="00EB055A" w:rsidRDefault="00BA7E7F" w:rsidP="00BA7E7F">
      <w:pPr>
        <w:widowControl/>
        <w:jc w:val="both"/>
        <w:rPr>
          <w:rFonts w:ascii="Times New Roman" w:hAnsi="Times New Roman" w:cs="Times New Roman"/>
        </w:rPr>
      </w:pPr>
    </w:p>
    <w:p w14:paraId="498BFE30"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Clashes have escalated since the Houthis announced a naval blockade of Saudi Arabia last month in an apparent support of Iran.</w:t>
      </w:r>
    </w:p>
    <w:p w14:paraId="1AA36091" w14:textId="77777777" w:rsidR="00BA7E7F" w:rsidRPr="00EB055A" w:rsidRDefault="00BA7E7F" w:rsidP="00BA7E7F">
      <w:pPr>
        <w:widowControl/>
        <w:jc w:val="both"/>
        <w:rPr>
          <w:rFonts w:ascii="Times New Roman" w:hAnsi="Times New Roman" w:cs="Times New Roman"/>
        </w:rPr>
      </w:pPr>
    </w:p>
    <w:p w14:paraId="08BC4816" w14:textId="77777777" w:rsidR="00BA7E7F" w:rsidRPr="00EB055A" w:rsidRDefault="00BA7E7F" w:rsidP="00BA7E7F">
      <w:pPr>
        <w:widowControl/>
        <w:jc w:val="both"/>
        <w:rPr>
          <w:rFonts w:ascii="Times New Roman" w:hAnsi="Times New Roman" w:cs="Times New Roman"/>
        </w:rPr>
      </w:pPr>
    </w:p>
    <w:p w14:paraId="3A262A51"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The United Arab Emirates has strongly condemned an attack on two oil vessels transiting the Strait of Hormuz, saying it was an act of "piracy."  The UAE accused Iran of carrying out the attack on two ships of the Abu Dhabi National Oil Company.  No details were given about the extent of the damage.</w:t>
      </w:r>
    </w:p>
    <w:p w14:paraId="65323359" w14:textId="77777777" w:rsidR="00BA7E7F" w:rsidRPr="00EB055A" w:rsidRDefault="00BA7E7F" w:rsidP="00BA7E7F">
      <w:pPr>
        <w:widowControl/>
        <w:jc w:val="both"/>
        <w:rPr>
          <w:rFonts w:ascii="Times New Roman" w:hAnsi="Times New Roman" w:cs="Times New Roman"/>
        </w:rPr>
      </w:pPr>
    </w:p>
    <w:p w14:paraId="51E8D9F0" w14:textId="77777777" w:rsidR="00BA7E7F" w:rsidRPr="00EB055A" w:rsidRDefault="00BA7E7F" w:rsidP="00BA7E7F">
      <w:pPr>
        <w:widowControl/>
        <w:jc w:val="both"/>
        <w:rPr>
          <w:rFonts w:ascii="Times New Roman" w:hAnsi="Times New Roman" w:cs="Times New Roman"/>
        </w:rPr>
      </w:pPr>
    </w:p>
    <w:p w14:paraId="6CFDA8A6"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European governments are warning that extreme temperatures and a lack of rainfall are causing major economic damage as the continent endures the fifth heatwave of the year.  It's forced the closure of a nuclear power plant that generates about 20 percent of Romania's electricity, as Nick Thorpe reports.</w:t>
      </w:r>
    </w:p>
    <w:p w14:paraId="5A3BC7B0" w14:textId="77777777" w:rsidR="00BA7E7F" w:rsidRPr="00EB055A" w:rsidRDefault="00BA7E7F" w:rsidP="00BA7E7F">
      <w:pPr>
        <w:widowControl/>
        <w:jc w:val="both"/>
        <w:rPr>
          <w:rFonts w:ascii="Times New Roman" w:hAnsi="Times New Roman" w:cs="Times New Roman"/>
        </w:rPr>
      </w:pPr>
    </w:p>
    <w:p w14:paraId="42688D9E" w14:textId="6635ADD2"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 xml:space="preserve">The second reactor at </w:t>
      </w:r>
      <w:r w:rsidR="00AD3702" w:rsidRPr="00EB055A">
        <w:rPr>
          <w:rFonts w:ascii="Times New Roman" w:hAnsi="Times New Roman" w:cs="Times New Roman"/>
        </w:rPr>
        <w:t>Cernavodă</w:t>
      </w:r>
      <w:r w:rsidRPr="00EB055A">
        <w:rPr>
          <w:rFonts w:ascii="Times New Roman" w:hAnsi="Times New Roman" w:cs="Times New Roman"/>
        </w:rPr>
        <w:t xml:space="preserve"> was disconnected from the Romanian electricity grid just before midday local time.  The total shutdown of both reactors deprives Romania of about 20 percent of its power.</w:t>
      </w:r>
    </w:p>
    <w:p w14:paraId="400DC8B4" w14:textId="77777777" w:rsidR="00BA7E7F" w:rsidRPr="00EB055A" w:rsidRDefault="00BA7E7F" w:rsidP="00BA7E7F">
      <w:pPr>
        <w:widowControl/>
        <w:jc w:val="both"/>
        <w:rPr>
          <w:rFonts w:ascii="Times New Roman" w:hAnsi="Times New Roman" w:cs="Times New Roman"/>
        </w:rPr>
      </w:pPr>
    </w:p>
    <w:p w14:paraId="6BD98737"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The shortfall is covered by solar and wind during the hot, windy day times, but traditional coal and gas-powered generation will have to be supplemented by imports.  Romania also has huge hydropower capacity, but that's been heavily cut by the same low river levels.</w:t>
      </w:r>
    </w:p>
    <w:p w14:paraId="1325436B" w14:textId="77777777" w:rsidR="00BA7E7F" w:rsidRPr="00EB055A" w:rsidRDefault="00BA7E7F" w:rsidP="00BA7E7F">
      <w:pPr>
        <w:widowControl/>
        <w:jc w:val="both"/>
        <w:rPr>
          <w:rFonts w:ascii="Times New Roman" w:hAnsi="Times New Roman" w:cs="Times New Roman"/>
        </w:rPr>
      </w:pPr>
    </w:p>
    <w:p w14:paraId="17980BDB" w14:textId="77777777" w:rsidR="00BA7E7F" w:rsidRPr="00EB055A" w:rsidRDefault="00BA7E7F" w:rsidP="00BA7E7F">
      <w:pPr>
        <w:widowControl/>
        <w:jc w:val="both"/>
        <w:rPr>
          <w:rFonts w:ascii="Times New Roman" w:hAnsi="Times New Roman" w:cs="Times New Roman"/>
        </w:rPr>
      </w:pPr>
    </w:p>
    <w:p w14:paraId="3F0B9BF0"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World news from the BBC.</w:t>
      </w:r>
    </w:p>
    <w:p w14:paraId="3B6A15B0" w14:textId="77777777" w:rsidR="00BA7E7F" w:rsidRPr="00EB055A" w:rsidRDefault="00BA7E7F" w:rsidP="00BA7E7F">
      <w:pPr>
        <w:widowControl/>
        <w:jc w:val="both"/>
        <w:rPr>
          <w:rFonts w:ascii="Times New Roman" w:hAnsi="Times New Roman" w:cs="Times New Roman"/>
        </w:rPr>
      </w:pPr>
    </w:p>
    <w:p w14:paraId="6FCED00F" w14:textId="77777777" w:rsidR="00BA7E7F" w:rsidRPr="00EB055A" w:rsidRDefault="00BA7E7F" w:rsidP="00BA7E7F">
      <w:pPr>
        <w:widowControl/>
        <w:jc w:val="both"/>
        <w:rPr>
          <w:rFonts w:ascii="Times New Roman" w:hAnsi="Times New Roman" w:cs="Times New Roman"/>
        </w:rPr>
      </w:pPr>
    </w:p>
    <w:p w14:paraId="6C10C875"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Ballots are being counted after polls closed in Zambia's general elections.  Voters have been choosing a president, members of parliament and local councils in a contest dominated by the economy and living costs.</w:t>
      </w:r>
    </w:p>
    <w:p w14:paraId="5AE717D4" w14:textId="77777777" w:rsidR="00BA7E7F" w:rsidRPr="00EB055A" w:rsidRDefault="00BA7E7F" w:rsidP="00BA7E7F">
      <w:pPr>
        <w:widowControl/>
        <w:jc w:val="both"/>
        <w:rPr>
          <w:rFonts w:ascii="Times New Roman" w:hAnsi="Times New Roman" w:cs="Times New Roman"/>
        </w:rPr>
      </w:pPr>
    </w:p>
    <w:p w14:paraId="6E8A0C6F" w14:textId="77777777" w:rsidR="00BA7E7F" w:rsidRPr="00EB055A" w:rsidRDefault="00BA7E7F" w:rsidP="00BA7E7F">
      <w:pPr>
        <w:widowControl/>
        <w:jc w:val="both"/>
        <w:rPr>
          <w:rFonts w:ascii="Times New Roman" w:hAnsi="Times New Roman" w:cs="Times New Roman"/>
        </w:rPr>
      </w:pPr>
    </w:p>
    <w:p w14:paraId="22CFCB4C" w14:textId="77777777" w:rsidR="002C210A" w:rsidRPr="00EB055A" w:rsidRDefault="00BA7E7F" w:rsidP="00BA7E7F">
      <w:pPr>
        <w:widowControl/>
        <w:jc w:val="both"/>
        <w:rPr>
          <w:rFonts w:ascii="Times New Roman" w:hAnsi="Times New Roman" w:cs="Times New Roman"/>
        </w:rPr>
      </w:pPr>
      <w:r w:rsidRPr="00EB055A">
        <w:rPr>
          <w:rFonts w:ascii="Times New Roman" w:hAnsi="Times New Roman" w:cs="Times New Roman"/>
        </w:rPr>
        <w:t>The artificial intelligence giant Anthropic says autonomous AI agents frequently engage in destructive turf wars when confronted with each other.  During one experiment where flawed agents were given instructions on the same software project, each assumed the other was deliberately sabotaging them.</w:t>
      </w:r>
    </w:p>
    <w:p w14:paraId="3DE30641" w14:textId="77777777" w:rsidR="002C210A" w:rsidRPr="00EB055A" w:rsidRDefault="002C210A" w:rsidP="00BA7E7F">
      <w:pPr>
        <w:widowControl/>
        <w:jc w:val="both"/>
        <w:rPr>
          <w:rFonts w:ascii="Times New Roman" w:hAnsi="Times New Roman" w:cs="Times New Roman"/>
        </w:rPr>
      </w:pPr>
    </w:p>
    <w:p w14:paraId="410BF828" w14:textId="764D6052"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What followed would often be aggressive self-replicating malware responses.  However, the researchers say some tests yielded positive results as the agents would sometimes invent mechanisms to resolve their conflicts.</w:t>
      </w:r>
    </w:p>
    <w:p w14:paraId="033BFDDD" w14:textId="77777777" w:rsidR="00BA7E7F" w:rsidRPr="00EB055A" w:rsidRDefault="00BA7E7F" w:rsidP="00BA7E7F">
      <w:pPr>
        <w:widowControl/>
        <w:jc w:val="both"/>
        <w:rPr>
          <w:rFonts w:ascii="Times New Roman" w:hAnsi="Times New Roman" w:cs="Times New Roman"/>
        </w:rPr>
      </w:pPr>
    </w:p>
    <w:p w14:paraId="2F86A6E8" w14:textId="77777777" w:rsidR="00BA7E7F" w:rsidRPr="00EB055A" w:rsidRDefault="00BA7E7F" w:rsidP="00BA7E7F">
      <w:pPr>
        <w:widowControl/>
        <w:jc w:val="both"/>
        <w:rPr>
          <w:rFonts w:ascii="Times New Roman" w:hAnsi="Times New Roman" w:cs="Times New Roman"/>
        </w:rPr>
      </w:pPr>
    </w:p>
    <w:p w14:paraId="5BBDDEC9"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Votes are being counted after a parliamentary by-election in Clacton in eastern England where the Reform U.K. leader Nigel Farage is facing dozens of French candidates including a comedian dressed as a rubbish bin.  Mr. Farage triggered the vote by resigning the parliamentary seat in response to an investigation into his finances.</w:t>
      </w:r>
    </w:p>
    <w:p w14:paraId="1E18A0F5" w14:textId="77777777" w:rsidR="00BA7E7F" w:rsidRPr="00EB055A" w:rsidRDefault="00BA7E7F" w:rsidP="00BA7E7F">
      <w:pPr>
        <w:widowControl/>
        <w:jc w:val="both"/>
        <w:rPr>
          <w:rFonts w:ascii="Times New Roman" w:hAnsi="Times New Roman" w:cs="Times New Roman"/>
        </w:rPr>
      </w:pPr>
    </w:p>
    <w:p w14:paraId="31E3ABF9" w14:textId="77777777" w:rsidR="00BA7E7F" w:rsidRPr="00EB055A" w:rsidRDefault="00BA7E7F" w:rsidP="00BA7E7F">
      <w:pPr>
        <w:widowControl/>
        <w:jc w:val="both"/>
        <w:rPr>
          <w:rFonts w:ascii="Times New Roman" w:hAnsi="Times New Roman" w:cs="Times New Roman"/>
        </w:rPr>
      </w:pPr>
    </w:p>
    <w:p w14:paraId="0649488D" w14:textId="22EC93D8"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Builders for a groundworks company in Belgium working on a renovation project have found a chest filled with gold bars and gold coins bricked in the wall of a cellar.  The treasure is estimated to be worth more than $10 million</w:t>
      </w:r>
      <w:r w:rsidR="0031593A" w:rsidRPr="00EB055A">
        <w:rPr>
          <w:rFonts w:ascii="Times New Roman" w:hAnsi="Times New Roman" w:cs="Times New Roman" w:hint="eastAsia"/>
        </w:rPr>
        <w:t>.  M</w:t>
      </w:r>
      <w:r w:rsidRPr="00EB055A">
        <w:rPr>
          <w:rFonts w:ascii="Times New Roman" w:hAnsi="Times New Roman" w:cs="Times New Roman"/>
        </w:rPr>
        <w:t>ore from Ion Skippers.</w:t>
      </w:r>
    </w:p>
    <w:p w14:paraId="4470FB93" w14:textId="77777777" w:rsidR="00BA7E7F" w:rsidRPr="00EB055A" w:rsidRDefault="00BA7E7F" w:rsidP="00BA7E7F">
      <w:pPr>
        <w:widowControl/>
        <w:jc w:val="both"/>
        <w:rPr>
          <w:rFonts w:ascii="Times New Roman" w:hAnsi="Times New Roman" w:cs="Times New Roman"/>
        </w:rPr>
      </w:pPr>
    </w:p>
    <w:p w14:paraId="3D7012A4"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The builders literally struck gold when they were drilling in a cellar wall to lay new waste pipes.  The discovery was made in the town of Sint-Gillis-</w:t>
      </w:r>
      <w:proofErr w:type="spellStart"/>
      <w:r w:rsidRPr="00EB055A">
        <w:rPr>
          <w:rFonts w:ascii="Times New Roman" w:hAnsi="Times New Roman" w:cs="Times New Roman"/>
        </w:rPr>
        <w:t>Dendermonde</w:t>
      </w:r>
      <w:proofErr w:type="spellEnd"/>
      <w:r w:rsidRPr="00EB055A">
        <w:rPr>
          <w:rFonts w:ascii="Times New Roman" w:hAnsi="Times New Roman" w:cs="Times New Roman"/>
        </w:rPr>
        <w:t xml:space="preserve"> in East Flanders and the owners of the building were immediately notified.  They in turn called the police who seized the gold and brought it to a safe location.</w:t>
      </w:r>
    </w:p>
    <w:p w14:paraId="0F87E80F" w14:textId="77777777" w:rsidR="00BA7E7F" w:rsidRPr="00EB055A" w:rsidRDefault="00BA7E7F" w:rsidP="00BA7E7F">
      <w:pPr>
        <w:widowControl/>
        <w:jc w:val="both"/>
        <w:rPr>
          <w:rFonts w:ascii="Times New Roman" w:hAnsi="Times New Roman" w:cs="Times New Roman"/>
        </w:rPr>
      </w:pPr>
    </w:p>
    <w:p w14:paraId="6BDE500D" w14:textId="77777777" w:rsidR="00BA7E7F" w:rsidRPr="00EB055A" w:rsidRDefault="00BA7E7F" w:rsidP="00BA7E7F">
      <w:pPr>
        <w:widowControl/>
        <w:jc w:val="both"/>
        <w:rPr>
          <w:rFonts w:ascii="Times New Roman" w:hAnsi="Times New Roman" w:cs="Times New Roman"/>
        </w:rPr>
      </w:pPr>
      <w:r w:rsidRPr="00EB055A">
        <w:rPr>
          <w:rFonts w:ascii="Times New Roman" w:hAnsi="Times New Roman" w:cs="Times New Roman"/>
        </w:rPr>
        <w:t>It is unclear how long the chest had been hidden there and why and whom it belonged to.  Police are investigating whether there are rightful owners of the treasure or if it's linked to illegal activity.</w:t>
      </w:r>
    </w:p>
    <w:p w14:paraId="4AB2034D" w14:textId="77777777" w:rsidR="00BA7E7F" w:rsidRPr="00EB055A" w:rsidRDefault="00BA7E7F" w:rsidP="00BA7E7F">
      <w:pPr>
        <w:widowControl/>
        <w:jc w:val="both"/>
        <w:rPr>
          <w:rFonts w:ascii="Times New Roman" w:hAnsi="Times New Roman" w:cs="Times New Roman"/>
        </w:rPr>
      </w:pPr>
    </w:p>
    <w:p w14:paraId="2A356F20" w14:textId="77777777" w:rsidR="00BA7E7F" w:rsidRPr="00EB055A" w:rsidRDefault="00BA7E7F" w:rsidP="00BA7E7F">
      <w:pPr>
        <w:widowControl/>
        <w:jc w:val="both"/>
        <w:rPr>
          <w:rFonts w:ascii="Times New Roman" w:hAnsi="Times New Roman" w:cs="Times New Roman"/>
        </w:rPr>
      </w:pPr>
    </w:p>
    <w:p w14:paraId="2FF314B4" w14:textId="5EF4E368" w:rsidR="007B71EB" w:rsidRPr="00EB055A" w:rsidRDefault="00BA7E7F" w:rsidP="00BA7E7F">
      <w:pPr>
        <w:widowControl/>
        <w:jc w:val="both"/>
        <w:rPr>
          <w:rFonts w:ascii="Times New Roman" w:hAnsi="Times New Roman" w:cs="Times New Roman"/>
        </w:rPr>
      </w:pPr>
      <w:r w:rsidRPr="00EB055A">
        <w:rPr>
          <w:rFonts w:ascii="Times New Roman" w:hAnsi="Times New Roman" w:cs="Times New Roman"/>
        </w:rPr>
        <w:t>BBC News.</w:t>
      </w:r>
    </w:p>
    <w:p w14:paraId="457933F7" w14:textId="77777777" w:rsidR="00BA7E7F" w:rsidRPr="00B52B70" w:rsidRDefault="00BA7E7F" w:rsidP="00BA7E7F">
      <w:pPr>
        <w:widowControl/>
        <w:jc w:val="both"/>
        <w:rPr>
          <w:rFonts w:ascii="Times New Roman" w:hAnsi="Times New Roman" w:cs="Times New Roman"/>
        </w:rPr>
      </w:pPr>
    </w:p>
    <w:sectPr w:rsidR="00BA7E7F"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E158" w14:textId="77777777" w:rsidR="00D10FE7" w:rsidRDefault="00D10FE7">
      <w:r>
        <w:separator/>
      </w:r>
    </w:p>
  </w:endnote>
  <w:endnote w:type="continuationSeparator" w:id="0">
    <w:p w14:paraId="09774BA8" w14:textId="77777777" w:rsidR="00D10FE7" w:rsidRDefault="00D1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BCD7" w14:textId="77777777" w:rsidR="00D10FE7" w:rsidRDefault="00D10FE7">
      <w:r>
        <w:rPr>
          <w:color w:val="000000"/>
        </w:rPr>
        <w:separator/>
      </w:r>
    </w:p>
  </w:footnote>
  <w:footnote w:type="continuationSeparator" w:id="0">
    <w:p w14:paraId="6BFFF45E" w14:textId="77777777" w:rsidR="00D10FE7" w:rsidRDefault="00D10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210A"/>
    <w:rsid w:val="002C73B0"/>
    <w:rsid w:val="002D2D0C"/>
    <w:rsid w:val="002D42D0"/>
    <w:rsid w:val="002D7E2A"/>
    <w:rsid w:val="002E00EC"/>
    <w:rsid w:val="002E2DF1"/>
    <w:rsid w:val="002F67B0"/>
    <w:rsid w:val="00307C54"/>
    <w:rsid w:val="003122B5"/>
    <w:rsid w:val="0031593A"/>
    <w:rsid w:val="003207FE"/>
    <w:rsid w:val="003217BD"/>
    <w:rsid w:val="0033025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47C31"/>
    <w:rsid w:val="00951C16"/>
    <w:rsid w:val="00974B94"/>
    <w:rsid w:val="00983D26"/>
    <w:rsid w:val="00995B5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5F2F"/>
    <w:rsid w:val="00A47BC6"/>
    <w:rsid w:val="00A542F2"/>
    <w:rsid w:val="00A61462"/>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6F1C"/>
    <w:rsid w:val="00B02DF9"/>
    <w:rsid w:val="00B05336"/>
    <w:rsid w:val="00B101AC"/>
    <w:rsid w:val="00B2311D"/>
    <w:rsid w:val="00B41311"/>
    <w:rsid w:val="00B43083"/>
    <w:rsid w:val="00B52B70"/>
    <w:rsid w:val="00B63188"/>
    <w:rsid w:val="00B6327C"/>
    <w:rsid w:val="00B77E22"/>
    <w:rsid w:val="00B83523"/>
    <w:rsid w:val="00B92E89"/>
    <w:rsid w:val="00BA0807"/>
    <w:rsid w:val="00BA3883"/>
    <w:rsid w:val="00BA60AE"/>
    <w:rsid w:val="00BA7E7F"/>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0FE7"/>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21C8"/>
    <w:rsid w:val="00DF22C3"/>
    <w:rsid w:val="00E000D4"/>
    <w:rsid w:val="00E0084F"/>
    <w:rsid w:val="00E03D8C"/>
    <w:rsid w:val="00E1317B"/>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B055A"/>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0245"/>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2026-08-14T02:21:00Z</dcterms:created>
  <dcterms:modified xsi:type="dcterms:W3CDTF">2026-08-14T02:21:00Z</dcterms:modified>
</cp:coreProperties>
</file>