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5685FE58"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E2E33">
        <w:rPr>
          <w:rFonts w:ascii="Times New Roman" w:hAnsi="Times New Roman" w:cs="Times New Roman" w:hint="eastAsia"/>
          <w:color w:val="0000FF"/>
        </w:rPr>
        <w:t>3</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41EBDAE"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BBC News with Neil Nunes.</w:t>
      </w:r>
    </w:p>
    <w:p w14:paraId="6A5FA42C" w14:textId="77777777" w:rsidR="005E2E33" w:rsidRPr="005E3E21" w:rsidRDefault="005E2E33" w:rsidP="005E2E33">
      <w:pPr>
        <w:jc w:val="both"/>
        <w:rPr>
          <w:rFonts w:ascii="Times New Roman" w:hAnsi="Times New Roman" w:cs="Times New Roman"/>
        </w:rPr>
      </w:pPr>
    </w:p>
    <w:p w14:paraId="722A19FA" w14:textId="77777777" w:rsidR="005E2E33" w:rsidRPr="005E3E21" w:rsidRDefault="005E2E33" w:rsidP="005E2E33">
      <w:pPr>
        <w:jc w:val="both"/>
        <w:rPr>
          <w:rFonts w:ascii="Times New Roman" w:hAnsi="Times New Roman" w:cs="Times New Roman"/>
        </w:rPr>
      </w:pPr>
    </w:p>
    <w:p w14:paraId="54337E89"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In Pakistan, 15 people have been killed in a suicide bombing outside a police station in Khyber-Pakhtunkhwa province.  Officials said the attack took place in Kabal town in Swat Valley.  At least six policemen were among the dead and 18 people were injured.  The Tehreek-e-Taliban Pakistan militant group, also known as Pakistani Taliban, said it carried out the attack.  Here's Anbarasan Ethirajan.</w:t>
      </w:r>
    </w:p>
    <w:p w14:paraId="568A2B34" w14:textId="77777777" w:rsidR="005E2E33" w:rsidRPr="005E3E21" w:rsidRDefault="005E2E33" w:rsidP="005E2E33">
      <w:pPr>
        <w:jc w:val="both"/>
        <w:rPr>
          <w:rFonts w:ascii="Times New Roman" w:hAnsi="Times New Roman" w:cs="Times New Roman"/>
        </w:rPr>
      </w:pPr>
    </w:p>
    <w:p w14:paraId="0DA85724"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The blast took place at a busy intersection near a police station during a public demonstration against the recent wave of militant attacks in Pakistan's Swat Valley.  Some of those injured are said to be in critical condition.</w:t>
      </w:r>
    </w:p>
    <w:p w14:paraId="0E23AD1D" w14:textId="77777777" w:rsidR="005E2E33" w:rsidRPr="005E3E21" w:rsidRDefault="005E2E33" w:rsidP="005E2E33">
      <w:pPr>
        <w:jc w:val="both"/>
        <w:rPr>
          <w:rFonts w:ascii="Times New Roman" w:hAnsi="Times New Roman" w:cs="Times New Roman"/>
        </w:rPr>
      </w:pPr>
    </w:p>
    <w:p w14:paraId="09B4EB62" w14:textId="1E3DA500" w:rsidR="005E2E33" w:rsidRPr="005E3E21" w:rsidRDefault="005E2E33" w:rsidP="005E2E33">
      <w:pPr>
        <w:jc w:val="both"/>
        <w:rPr>
          <w:rFonts w:ascii="Times New Roman" w:hAnsi="Times New Roman" w:cs="Times New Roman"/>
        </w:rPr>
      </w:pPr>
      <w:r w:rsidRPr="005E3E21">
        <w:rPr>
          <w:rFonts w:ascii="Times New Roman" w:hAnsi="Times New Roman" w:cs="Times New Roman"/>
        </w:rPr>
        <w:t>There has been a surge of violence in Khyber</w:t>
      </w:r>
      <w:r w:rsidR="00E000D4" w:rsidRPr="005E3E21">
        <w:rPr>
          <w:rFonts w:ascii="Times New Roman" w:hAnsi="Times New Roman" w:cs="Times New Roman" w:hint="eastAsia"/>
        </w:rPr>
        <w:t>-</w:t>
      </w:r>
      <w:r w:rsidRPr="005E3E21">
        <w:rPr>
          <w:rFonts w:ascii="Times New Roman" w:hAnsi="Times New Roman" w:cs="Times New Roman"/>
        </w:rPr>
        <w:t>Pakhtunkhwa province where Islamist militants have been targeting the security forces.  The military says more than 800 security personnel and civilians have been killed so far this year.</w:t>
      </w:r>
    </w:p>
    <w:p w14:paraId="7CB6CAC4" w14:textId="77777777" w:rsidR="005E2E33" w:rsidRPr="005E3E21" w:rsidRDefault="005E2E33" w:rsidP="005E2E33">
      <w:pPr>
        <w:jc w:val="both"/>
        <w:rPr>
          <w:rFonts w:ascii="Times New Roman" w:hAnsi="Times New Roman" w:cs="Times New Roman"/>
        </w:rPr>
      </w:pPr>
    </w:p>
    <w:p w14:paraId="0B8DBBF0" w14:textId="77777777" w:rsidR="005E2E33" w:rsidRPr="005E3E21" w:rsidRDefault="005E2E33" w:rsidP="005E2E33">
      <w:pPr>
        <w:jc w:val="both"/>
        <w:rPr>
          <w:rFonts w:ascii="Times New Roman" w:hAnsi="Times New Roman" w:cs="Times New Roman"/>
        </w:rPr>
      </w:pPr>
    </w:p>
    <w:p w14:paraId="576FAE0B" w14:textId="2F1387FB" w:rsidR="005E2E33" w:rsidRPr="005E3E21" w:rsidRDefault="005E2E33" w:rsidP="005E2E33">
      <w:pPr>
        <w:jc w:val="both"/>
        <w:rPr>
          <w:rFonts w:ascii="Times New Roman" w:hAnsi="Times New Roman" w:cs="Times New Roman"/>
        </w:rPr>
      </w:pPr>
      <w:r w:rsidRPr="005E3E21">
        <w:rPr>
          <w:rFonts w:ascii="Times New Roman" w:hAnsi="Times New Roman" w:cs="Times New Roman"/>
        </w:rPr>
        <w:t>President Trump has said new negotiations with Iran will begin on Monday on reopening the Strait of Hormuz and ending Tehran's nuclear ambitions.  On Saturday, Mr. Trump canceled planned strikes</w:t>
      </w:r>
      <w:r w:rsidR="009C0847" w:rsidRPr="005E3E21">
        <w:rPr>
          <w:rFonts w:ascii="Times New Roman" w:hAnsi="Times New Roman" w:cs="Times New Roman" w:hint="eastAsia"/>
        </w:rPr>
        <w:t>,</w:t>
      </w:r>
      <w:r w:rsidRPr="005E3E21">
        <w:rPr>
          <w:rFonts w:ascii="Times New Roman" w:hAnsi="Times New Roman" w:cs="Times New Roman"/>
        </w:rPr>
        <w:t xml:space="preserve"> saying his decision followed a request from regional allies as well as Iran.  Tehran has dismissed his claim.</w:t>
      </w:r>
    </w:p>
    <w:p w14:paraId="7274BD40" w14:textId="77777777" w:rsidR="005E2E33" w:rsidRPr="005E3E21" w:rsidRDefault="005E2E33" w:rsidP="005E2E33">
      <w:pPr>
        <w:jc w:val="both"/>
        <w:rPr>
          <w:rFonts w:ascii="Times New Roman" w:hAnsi="Times New Roman" w:cs="Times New Roman"/>
        </w:rPr>
      </w:pPr>
    </w:p>
    <w:p w14:paraId="038D379D"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He spoke to reporters aboard Air Force One.  "It would have been a massive attack.  We're all set to go, but when the allies ask to call it off, you got to sort of say, well, let's see.  And the reason they ask is I think there's a deal.  There's a deal on Hormuz and then there will be a deal on the nuclear or you might call it the denuclearization of Iran."</w:t>
      </w:r>
    </w:p>
    <w:p w14:paraId="5B9B4326" w14:textId="77777777" w:rsidR="005E2E33" w:rsidRPr="005E3E21" w:rsidRDefault="005E2E33" w:rsidP="005E2E33">
      <w:pPr>
        <w:jc w:val="both"/>
        <w:rPr>
          <w:rFonts w:ascii="Times New Roman" w:hAnsi="Times New Roman" w:cs="Times New Roman"/>
        </w:rPr>
      </w:pPr>
    </w:p>
    <w:p w14:paraId="6E6BDCB9"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It's the latest in a pattern of announcements during the five-month conflict which have seen the U.S. president threaten massive attacks and then call them off or conduct smaller scale strikes.</w:t>
      </w:r>
    </w:p>
    <w:p w14:paraId="3AFF8FD5" w14:textId="77777777" w:rsidR="005E2E33" w:rsidRPr="005E3E21" w:rsidRDefault="005E2E33" w:rsidP="005E2E33">
      <w:pPr>
        <w:jc w:val="both"/>
        <w:rPr>
          <w:rFonts w:ascii="Times New Roman" w:hAnsi="Times New Roman" w:cs="Times New Roman"/>
        </w:rPr>
      </w:pPr>
    </w:p>
    <w:p w14:paraId="793DA422" w14:textId="77777777" w:rsidR="005E2E33" w:rsidRPr="005E3E21" w:rsidRDefault="005E2E33" w:rsidP="005E2E33">
      <w:pPr>
        <w:jc w:val="both"/>
        <w:rPr>
          <w:rFonts w:ascii="Times New Roman" w:hAnsi="Times New Roman" w:cs="Times New Roman"/>
        </w:rPr>
      </w:pPr>
    </w:p>
    <w:p w14:paraId="4CCEB0AD"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President Trump has confirmed reports that the U.S. Treasury jointly intervened with Japan last week to prop up the yen after the currency fell to a 40-year low.  Mr. Trump said it was a signal of friendship but also benefited the U.S. financially and was good for the world economy.</w:t>
      </w:r>
    </w:p>
    <w:p w14:paraId="305CAE4C" w14:textId="77777777" w:rsidR="005E2E33" w:rsidRPr="005E3E21" w:rsidRDefault="005E2E33" w:rsidP="005E2E33">
      <w:pPr>
        <w:jc w:val="both"/>
        <w:rPr>
          <w:rFonts w:ascii="Times New Roman" w:hAnsi="Times New Roman" w:cs="Times New Roman"/>
        </w:rPr>
      </w:pPr>
    </w:p>
    <w:p w14:paraId="6E975E17" w14:textId="77777777" w:rsidR="005E2E33" w:rsidRPr="005E3E21" w:rsidRDefault="005E2E33" w:rsidP="005E2E33">
      <w:pPr>
        <w:jc w:val="both"/>
        <w:rPr>
          <w:rFonts w:ascii="Times New Roman" w:hAnsi="Times New Roman" w:cs="Times New Roman"/>
        </w:rPr>
      </w:pPr>
    </w:p>
    <w:p w14:paraId="4001994F"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A Sudanese human rights group says 35 people have been killed in a drone strike by the army.  On a traditional court session in the western Darfur region, dozens more were injured.  Paddy Maguire has this report.</w:t>
      </w:r>
    </w:p>
    <w:p w14:paraId="18633668" w14:textId="77777777" w:rsidR="005E2E33" w:rsidRPr="005E3E21" w:rsidRDefault="005E2E33" w:rsidP="005E2E33">
      <w:pPr>
        <w:jc w:val="both"/>
        <w:rPr>
          <w:rFonts w:ascii="Times New Roman" w:hAnsi="Times New Roman" w:cs="Times New Roman"/>
        </w:rPr>
      </w:pPr>
    </w:p>
    <w:p w14:paraId="312AEAEE"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The Emergency Lawyers Group, which monitors violence against civilians in Sudan, said the attack on a court session occurred in a village controlled by the paramilitary Rapid Support Forces in North Darfur state.  It comes days after the leader of the RSF told his fighters to consider themselves unleashed after they lost control of the vital road between Khartoum and the besieged city of el-Obeid in neighboring Kordofan state.</w:t>
      </w:r>
    </w:p>
    <w:p w14:paraId="56837A4F" w14:textId="77777777" w:rsidR="005E2E33" w:rsidRPr="005E3E21" w:rsidRDefault="005E2E33" w:rsidP="005E2E33">
      <w:pPr>
        <w:jc w:val="both"/>
        <w:rPr>
          <w:rFonts w:ascii="Times New Roman" w:hAnsi="Times New Roman" w:cs="Times New Roman"/>
        </w:rPr>
      </w:pPr>
    </w:p>
    <w:p w14:paraId="0CF81E57"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Tens of thousands of people have been killed and millions displaced during the three-year civil war between the army and the RSF.</w:t>
      </w:r>
    </w:p>
    <w:p w14:paraId="25B0A9D4" w14:textId="77777777" w:rsidR="005E2E33" w:rsidRPr="005E3E21" w:rsidRDefault="005E2E33" w:rsidP="005E2E33">
      <w:pPr>
        <w:jc w:val="both"/>
        <w:rPr>
          <w:rFonts w:ascii="Times New Roman" w:hAnsi="Times New Roman" w:cs="Times New Roman"/>
        </w:rPr>
      </w:pPr>
    </w:p>
    <w:p w14:paraId="056FE2AA" w14:textId="77777777" w:rsidR="005E2E33" w:rsidRPr="005E3E21" w:rsidRDefault="005E2E33" w:rsidP="005E2E33">
      <w:pPr>
        <w:jc w:val="both"/>
        <w:rPr>
          <w:rFonts w:ascii="Times New Roman" w:hAnsi="Times New Roman" w:cs="Times New Roman"/>
        </w:rPr>
      </w:pPr>
    </w:p>
    <w:p w14:paraId="30575386"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This is the world news from the BBC.</w:t>
      </w:r>
    </w:p>
    <w:p w14:paraId="212C0543" w14:textId="77777777" w:rsidR="005E2E33" w:rsidRPr="005E3E21" w:rsidRDefault="005E2E33" w:rsidP="005E2E33">
      <w:pPr>
        <w:jc w:val="both"/>
        <w:rPr>
          <w:rFonts w:ascii="Times New Roman" w:hAnsi="Times New Roman" w:cs="Times New Roman"/>
        </w:rPr>
      </w:pPr>
    </w:p>
    <w:p w14:paraId="30D29D0E" w14:textId="77777777" w:rsidR="005E2E33" w:rsidRPr="005E3E21" w:rsidRDefault="005E2E33" w:rsidP="005E2E33">
      <w:pPr>
        <w:jc w:val="both"/>
        <w:rPr>
          <w:rFonts w:ascii="Times New Roman" w:hAnsi="Times New Roman" w:cs="Times New Roman"/>
        </w:rPr>
      </w:pPr>
    </w:p>
    <w:p w14:paraId="1ADFE107"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 xml:space="preserve">Two helicopters responding to wildfires in Greece have collided mid-air, killing both people on board one of the aircraft.  The other helicopter's crew members have been rescued.  Hundreds of emergency workers are trying to stop the huge fires around the coastal village of Porto </w:t>
      </w:r>
      <w:proofErr w:type="spellStart"/>
      <w:r w:rsidRPr="005E3E21">
        <w:rPr>
          <w:rFonts w:ascii="Times New Roman" w:hAnsi="Times New Roman" w:cs="Times New Roman"/>
        </w:rPr>
        <w:t>Germeno</w:t>
      </w:r>
      <w:proofErr w:type="spellEnd"/>
      <w:r w:rsidRPr="005E3E21">
        <w:rPr>
          <w:rFonts w:ascii="Times New Roman" w:hAnsi="Times New Roman" w:cs="Times New Roman"/>
        </w:rPr>
        <w:t xml:space="preserve"> from approaching the western outskirts of Athens.</w:t>
      </w:r>
    </w:p>
    <w:p w14:paraId="19C89333" w14:textId="77777777" w:rsidR="005E2E33" w:rsidRPr="005E3E21" w:rsidRDefault="005E2E33" w:rsidP="005E2E33">
      <w:pPr>
        <w:jc w:val="both"/>
        <w:rPr>
          <w:rFonts w:ascii="Times New Roman" w:hAnsi="Times New Roman" w:cs="Times New Roman"/>
        </w:rPr>
      </w:pPr>
    </w:p>
    <w:p w14:paraId="3EC3D435" w14:textId="77777777" w:rsidR="005E2E33" w:rsidRPr="005E3E21" w:rsidRDefault="005E2E33" w:rsidP="005E2E33">
      <w:pPr>
        <w:jc w:val="both"/>
        <w:rPr>
          <w:rFonts w:ascii="Times New Roman" w:hAnsi="Times New Roman" w:cs="Times New Roman"/>
        </w:rPr>
      </w:pPr>
    </w:p>
    <w:p w14:paraId="79B0D66F" w14:textId="1C2BB482" w:rsidR="005E2E33" w:rsidRPr="005E3E21" w:rsidRDefault="005E2E33" w:rsidP="005E2E33">
      <w:pPr>
        <w:jc w:val="both"/>
        <w:rPr>
          <w:rFonts w:ascii="Times New Roman" w:hAnsi="Times New Roman" w:cs="Times New Roman"/>
        </w:rPr>
      </w:pPr>
      <w:r w:rsidRPr="005E3E21">
        <w:rPr>
          <w:rFonts w:ascii="Times New Roman" w:hAnsi="Times New Roman" w:cs="Times New Roman"/>
        </w:rPr>
        <w:t xml:space="preserve">The Brazilian President Luiz </w:t>
      </w:r>
      <w:r w:rsidR="0011517E" w:rsidRPr="005E3E21">
        <w:rPr>
          <w:rFonts w:ascii="Times New Roman" w:hAnsi="Times New Roman" w:cs="Times New Roman"/>
        </w:rPr>
        <w:t>Inácio</w:t>
      </w:r>
      <w:r w:rsidRPr="005E3E21">
        <w:rPr>
          <w:rFonts w:ascii="Times New Roman" w:hAnsi="Times New Roman" w:cs="Times New Roman"/>
        </w:rPr>
        <w:t xml:space="preserve"> Lula da Silva has launched his campaign for re-election in October, saying he's in great shape.  The 80-year-old highlighted what he called his "stamina and good health" as he addressed a convention of his left-wing Workers' Party in </w:t>
      </w:r>
      <w:r w:rsidR="00E0084F" w:rsidRPr="005E3E21">
        <w:rPr>
          <w:rFonts w:ascii="Times New Roman" w:hAnsi="Times New Roman" w:cs="Times New Roman"/>
        </w:rPr>
        <w:t>São</w:t>
      </w:r>
      <w:r w:rsidRPr="005E3E21">
        <w:rPr>
          <w:rFonts w:ascii="Times New Roman" w:hAnsi="Times New Roman" w:cs="Times New Roman"/>
        </w:rPr>
        <w:t xml:space="preserve"> Paulo.  He also outlined some of his plans for the country.</w:t>
      </w:r>
    </w:p>
    <w:p w14:paraId="101F50B8" w14:textId="77777777" w:rsidR="005E2E33" w:rsidRPr="005E3E21" w:rsidRDefault="005E2E33" w:rsidP="005E2E33">
      <w:pPr>
        <w:jc w:val="both"/>
        <w:rPr>
          <w:rFonts w:ascii="Times New Roman" w:hAnsi="Times New Roman" w:cs="Times New Roman"/>
        </w:rPr>
      </w:pPr>
    </w:p>
    <w:p w14:paraId="1C686801"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"I want you to know that my fourth term as president is about changing a lot of things in this country.  I want you to know that.  And there is going to be a fight over parliamentary amendments and the role the legislative branch plays today."</w:t>
      </w:r>
    </w:p>
    <w:p w14:paraId="6C6ABAF0" w14:textId="77777777" w:rsidR="005E2E33" w:rsidRPr="005E3E21" w:rsidRDefault="005E2E33" w:rsidP="005E2E33">
      <w:pPr>
        <w:jc w:val="both"/>
        <w:rPr>
          <w:rFonts w:ascii="Times New Roman" w:hAnsi="Times New Roman" w:cs="Times New Roman"/>
        </w:rPr>
      </w:pPr>
    </w:p>
    <w:p w14:paraId="55927B74" w14:textId="187C4A5A" w:rsidR="005E2E33" w:rsidRPr="005E3E21" w:rsidRDefault="005E2E33" w:rsidP="005E2E33">
      <w:pPr>
        <w:jc w:val="both"/>
        <w:rPr>
          <w:rFonts w:ascii="Times New Roman" w:hAnsi="Times New Roman" w:cs="Times New Roman"/>
        </w:rPr>
      </w:pPr>
      <w:r w:rsidRPr="005E3E21">
        <w:rPr>
          <w:rFonts w:ascii="Times New Roman" w:hAnsi="Times New Roman" w:cs="Times New Roman"/>
        </w:rPr>
        <w:t>His main rival is Fl</w:t>
      </w:r>
      <w:r w:rsidR="0011517E" w:rsidRPr="005E3E21">
        <w:rPr>
          <w:rFonts w:ascii="Times New Roman" w:hAnsi="Times New Roman" w:cs="Times New Roman"/>
        </w:rPr>
        <w:t>á</w:t>
      </w:r>
      <w:r w:rsidRPr="005E3E21">
        <w:rPr>
          <w:rFonts w:ascii="Times New Roman" w:hAnsi="Times New Roman" w:cs="Times New Roman"/>
        </w:rPr>
        <w:t>vio Bolsonaro, whose father is the far-right former President Jair Bolsonaro.</w:t>
      </w:r>
    </w:p>
    <w:p w14:paraId="6F96EB20" w14:textId="77777777" w:rsidR="005E2E33" w:rsidRPr="005E3E21" w:rsidRDefault="005E2E33" w:rsidP="005E2E33">
      <w:pPr>
        <w:jc w:val="both"/>
        <w:rPr>
          <w:rFonts w:ascii="Times New Roman" w:hAnsi="Times New Roman" w:cs="Times New Roman"/>
        </w:rPr>
      </w:pPr>
    </w:p>
    <w:p w14:paraId="0BC7309A" w14:textId="77777777" w:rsidR="005E2E33" w:rsidRPr="005E3E21" w:rsidRDefault="005E2E33" w:rsidP="005E2E33">
      <w:pPr>
        <w:jc w:val="both"/>
        <w:rPr>
          <w:rFonts w:ascii="Times New Roman" w:hAnsi="Times New Roman" w:cs="Times New Roman"/>
        </w:rPr>
      </w:pPr>
    </w:p>
    <w:p w14:paraId="73A02EBA"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 xml:space="preserve">Reports from Ethiopia say hundreds of people have fled the northern Tigray region into neighboring Sudan following clashes between government forces and rebels.  Security sources in the Sudanese border town of </w:t>
      </w:r>
      <w:proofErr w:type="spellStart"/>
      <w:r w:rsidRPr="005E3E21">
        <w:rPr>
          <w:rFonts w:ascii="Times New Roman" w:hAnsi="Times New Roman" w:cs="Times New Roman"/>
        </w:rPr>
        <w:t>Hamdayet</w:t>
      </w:r>
      <w:proofErr w:type="spellEnd"/>
      <w:r w:rsidRPr="005E3E21">
        <w:rPr>
          <w:rFonts w:ascii="Times New Roman" w:hAnsi="Times New Roman" w:cs="Times New Roman"/>
        </w:rPr>
        <w:t xml:space="preserve"> told the French news agency that those arriving included wounded fighters.</w:t>
      </w:r>
    </w:p>
    <w:p w14:paraId="632D8AE8" w14:textId="77777777" w:rsidR="005E2E33" w:rsidRPr="005E3E21" w:rsidRDefault="005E2E33" w:rsidP="005E2E33">
      <w:pPr>
        <w:jc w:val="both"/>
        <w:rPr>
          <w:rFonts w:ascii="Times New Roman" w:hAnsi="Times New Roman" w:cs="Times New Roman"/>
        </w:rPr>
      </w:pPr>
    </w:p>
    <w:p w14:paraId="6536D180" w14:textId="1F2C4C39" w:rsidR="005E2E33" w:rsidRPr="005E3E21" w:rsidRDefault="005E2E33" w:rsidP="005E2E33">
      <w:pPr>
        <w:jc w:val="both"/>
        <w:rPr>
          <w:rFonts w:ascii="Times New Roman" w:hAnsi="Times New Roman" w:cs="Times New Roman"/>
        </w:rPr>
      </w:pPr>
      <w:r w:rsidRPr="005E3E21">
        <w:rPr>
          <w:rFonts w:ascii="Times New Roman" w:hAnsi="Times New Roman" w:cs="Times New Roman"/>
        </w:rPr>
        <w:t>The Tigray People's Liberation Front says the army launched an operation on Saturday near the Sudanese border, raising f</w:t>
      </w:r>
      <w:r w:rsidR="00974B94" w:rsidRPr="005E3E21">
        <w:rPr>
          <w:rFonts w:ascii="Times New Roman" w:hAnsi="Times New Roman" w:cs="Times New Roman" w:hint="eastAsia"/>
        </w:rPr>
        <w:t>e</w:t>
      </w:r>
      <w:r w:rsidRPr="005E3E21">
        <w:rPr>
          <w:rFonts w:ascii="Times New Roman" w:hAnsi="Times New Roman" w:cs="Times New Roman"/>
        </w:rPr>
        <w:t>ars of a renewed conflict.</w:t>
      </w:r>
    </w:p>
    <w:p w14:paraId="031018EF" w14:textId="77777777" w:rsidR="005E2E33" w:rsidRPr="005E3E21" w:rsidRDefault="005E2E33" w:rsidP="005E2E33">
      <w:pPr>
        <w:jc w:val="both"/>
        <w:rPr>
          <w:rFonts w:ascii="Times New Roman" w:hAnsi="Times New Roman" w:cs="Times New Roman"/>
        </w:rPr>
      </w:pPr>
    </w:p>
    <w:p w14:paraId="1B993EDA" w14:textId="77777777" w:rsidR="005E2E33" w:rsidRPr="005E3E21" w:rsidRDefault="005E2E33" w:rsidP="005E2E33">
      <w:pPr>
        <w:jc w:val="both"/>
        <w:rPr>
          <w:rFonts w:ascii="Times New Roman" w:hAnsi="Times New Roman" w:cs="Times New Roman"/>
        </w:rPr>
      </w:pPr>
    </w:p>
    <w:p w14:paraId="610CE340"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The pop star Ariana Grande has said she will withdraw from public appearances and has dropped out of her planned lead role in an upcoming musical production in London.  A representative for the U.S. singer said she would step back from visibility because of "endless public scrutiny" when her current tour ends next month.</w:t>
      </w:r>
    </w:p>
    <w:p w14:paraId="4676E59E" w14:textId="77777777" w:rsidR="005E2E33" w:rsidRPr="005E3E21" w:rsidRDefault="005E2E33" w:rsidP="005E2E33">
      <w:pPr>
        <w:jc w:val="both"/>
        <w:rPr>
          <w:rFonts w:ascii="Times New Roman" w:hAnsi="Times New Roman" w:cs="Times New Roman"/>
        </w:rPr>
      </w:pPr>
    </w:p>
    <w:p w14:paraId="5A53B04B" w14:textId="77777777" w:rsidR="005E2E33" w:rsidRPr="005E3E21" w:rsidRDefault="005E2E33" w:rsidP="005E2E33">
      <w:pPr>
        <w:jc w:val="both"/>
        <w:rPr>
          <w:rFonts w:ascii="Times New Roman" w:hAnsi="Times New Roman" w:cs="Times New Roman"/>
        </w:rPr>
      </w:pPr>
      <w:r w:rsidRPr="005E3E21">
        <w:rPr>
          <w:rFonts w:ascii="Times New Roman" w:hAnsi="Times New Roman" w:cs="Times New Roman"/>
        </w:rPr>
        <w:t>Grande's physical appearance and health have been a topic of speculation in recent years.</w:t>
      </w:r>
    </w:p>
    <w:p w14:paraId="579F1B8A" w14:textId="77777777" w:rsidR="005E2E33" w:rsidRPr="005E3E21" w:rsidRDefault="005E2E33" w:rsidP="005E2E33">
      <w:pPr>
        <w:jc w:val="both"/>
        <w:rPr>
          <w:rFonts w:ascii="Times New Roman" w:hAnsi="Times New Roman" w:cs="Times New Roman"/>
        </w:rPr>
      </w:pPr>
    </w:p>
    <w:p w14:paraId="0DF0655D" w14:textId="77777777" w:rsidR="005E2E33" w:rsidRPr="005E3E21" w:rsidRDefault="005E2E33" w:rsidP="005E2E33">
      <w:pPr>
        <w:jc w:val="both"/>
        <w:rPr>
          <w:rFonts w:ascii="Times New Roman" w:hAnsi="Times New Roman" w:cs="Times New Roman"/>
        </w:rPr>
      </w:pPr>
    </w:p>
    <w:p w14:paraId="71AECB7C" w14:textId="5A6D474C" w:rsidR="00AD250E" w:rsidRPr="005E3E21" w:rsidRDefault="005E2E33" w:rsidP="005E2E33">
      <w:pPr>
        <w:jc w:val="both"/>
        <w:rPr>
          <w:rFonts w:ascii="Times New Roman" w:hAnsi="Times New Roman" w:cs="Times New Roman"/>
        </w:rPr>
      </w:pPr>
      <w:r w:rsidRPr="005E3E21">
        <w:rPr>
          <w:rFonts w:ascii="Times New Roman" w:hAnsi="Times New Roman" w:cs="Times New Roman"/>
        </w:rPr>
        <w:t>BBC News.</w:t>
      </w:r>
    </w:p>
    <w:p w14:paraId="3A35807C" w14:textId="77777777" w:rsidR="005E2E33" w:rsidRPr="005E3E21" w:rsidRDefault="005E2E33" w:rsidP="005E2E33">
      <w:pPr>
        <w:jc w:val="both"/>
        <w:rPr>
          <w:rFonts w:ascii="Times New Roman" w:hAnsi="Times New Roman" w:cs="Times New Roman"/>
        </w:rPr>
      </w:pPr>
    </w:p>
    <w:sectPr w:rsidR="005E2E33" w:rsidRPr="005E3E2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F9C8" w14:textId="77777777" w:rsidR="00706176" w:rsidRDefault="00706176">
      <w:r>
        <w:separator/>
      </w:r>
    </w:p>
  </w:endnote>
  <w:endnote w:type="continuationSeparator" w:id="0">
    <w:p w14:paraId="31CB34F6" w14:textId="77777777" w:rsidR="00706176" w:rsidRDefault="0070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8619B" w14:textId="77777777" w:rsidR="00706176" w:rsidRDefault="00706176">
      <w:r>
        <w:rPr>
          <w:color w:val="000000"/>
        </w:rPr>
        <w:separator/>
      </w:r>
    </w:p>
  </w:footnote>
  <w:footnote w:type="continuationSeparator" w:id="0">
    <w:p w14:paraId="627F7521" w14:textId="77777777" w:rsidR="00706176" w:rsidRDefault="00706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8434A"/>
    <w:rsid w:val="00097F8E"/>
    <w:rsid w:val="000A6E12"/>
    <w:rsid w:val="000C6714"/>
    <w:rsid w:val="000C7DF1"/>
    <w:rsid w:val="000C7FC0"/>
    <w:rsid w:val="00100057"/>
    <w:rsid w:val="00101EA6"/>
    <w:rsid w:val="00104A27"/>
    <w:rsid w:val="0011517E"/>
    <w:rsid w:val="00123EAF"/>
    <w:rsid w:val="001272FD"/>
    <w:rsid w:val="001333A4"/>
    <w:rsid w:val="00136DB8"/>
    <w:rsid w:val="0014446F"/>
    <w:rsid w:val="00165736"/>
    <w:rsid w:val="0017292F"/>
    <w:rsid w:val="00174DED"/>
    <w:rsid w:val="00190129"/>
    <w:rsid w:val="00193363"/>
    <w:rsid w:val="001A10E3"/>
    <w:rsid w:val="001A6986"/>
    <w:rsid w:val="001A77C6"/>
    <w:rsid w:val="001B45CD"/>
    <w:rsid w:val="001B4927"/>
    <w:rsid w:val="001C1D53"/>
    <w:rsid w:val="001E03E3"/>
    <w:rsid w:val="001E0ADB"/>
    <w:rsid w:val="001E3E22"/>
    <w:rsid w:val="001E72F8"/>
    <w:rsid w:val="001F34C1"/>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34F88"/>
    <w:rsid w:val="00362DE2"/>
    <w:rsid w:val="00384806"/>
    <w:rsid w:val="003942CA"/>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2428"/>
    <w:rsid w:val="005A685D"/>
    <w:rsid w:val="005B1822"/>
    <w:rsid w:val="005B2FFD"/>
    <w:rsid w:val="005B79B1"/>
    <w:rsid w:val="005C2AD7"/>
    <w:rsid w:val="005D09D5"/>
    <w:rsid w:val="005D268A"/>
    <w:rsid w:val="005D54F5"/>
    <w:rsid w:val="005E070C"/>
    <w:rsid w:val="005E2E33"/>
    <w:rsid w:val="005E3E21"/>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F1059"/>
    <w:rsid w:val="006F40F7"/>
    <w:rsid w:val="006F6C58"/>
    <w:rsid w:val="00703109"/>
    <w:rsid w:val="00706176"/>
    <w:rsid w:val="00710560"/>
    <w:rsid w:val="0071524B"/>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D7A22"/>
    <w:rsid w:val="007F0584"/>
    <w:rsid w:val="007F143F"/>
    <w:rsid w:val="007F2167"/>
    <w:rsid w:val="00811F1F"/>
    <w:rsid w:val="0081268D"/>
    <w:rsid w:val="008164F0"/>
    <w:rsid w:val="00816615"/>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2B81"/>
    <w:rsid w:val="009243E8"/>
    <w:rsid w:val="009278E1"/>
    <w:rsid w:val="00935BAD"/>
    <w:rsid w:val="00940F39"/>
    <w:rsid w:val="00951C16"/>
    <w:rsid w:val="00974B94"/>
    <w:rsid w:val="00983D26"/>
    <w:rsid w:val="009B15BE"/>
    <w:rsid w:val="009B1853"/>
    <w:rsid w:val="009B4DFF"/>
    <w:rsid w:val="009B62E9"/>
    <w:rsid w:val="009C0847"/>
    <w:rsid w:val="009E1FEB"/>
    <w:rsid w:val="009E31B4"/>
    <w:rsid w:val="009E4565"/>
    <w:rsid w:val="009E5664"/>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250E"/>
    <w:rsid w:val="00AD55F2"/>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D5035"/>
    <w:rsid w:val="00CE2F87"/>
    <w:rsid w:val="00CE46EC"/>
    <w:rsid w:val="00CF0FC3"/>
    <w:rsid w:val="00CF47AF"/>
    <w:rsid w:val="00CF600F"/>
    <w:rsid w:val="00D01C56"/>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00D4"/>
    <w:rsid w:val="00E0084F"/>
    <w:rsid w:val="00E03D8C"/>
    <w:rsid w:val="00E17F69"/>
    <w:rsid w:val="00E273EB"/>
    <w:rsid w:val="00E308C2"/>
    <w:rsid w:val="00E3315F"/>
    <w:rsid w:val="00E3706C"/>
    <w:rsid w:val="00E425B2"/>
    <w:rsid w:val="00E447DE"/>
    <w:rsid w:val="00E4660D"/>
    <w:rsid w:val="00E53ED3"/>
    <w:rsid w:val="00E55D7F"/>
    <w:rsid w:val="00E6542F"/>
    <w:rsid w:val="00E678C3"/>
    <w:rsid w:val="00E74804"/>
    <w:rsid w:val="00E8014E"/>
    <w:rsid w:val="00E86C81"/>
    <w:rsid w:val="00E91CDA"/>
    <w:rsid w:val="00EA221A"/>
    <w:rsid w:val="00EA6B30"/>
    <w:rsid w:val="00ED057C"/>
    <w:rsid w:val="00ED62EC"/>
    <w:rsid w:val="00EE2BD3"/>
    <w:rsid w:val="00F103C3"/>
    <w:rsid w:val="00F14070"/>
    <w:rsid w:val="00F1583C"/>
    <w:rsid w:val="00F204C5"/>
    <w:rsid w:val="00F21B87"/>
    <w:rsid w:val="00F45F12"/>
    <w:rsid w:val="00F50898"/>
    <w:rsid w:val="00F508D0"/>
    <w:rsid w:val="00F52FC8"/>
    <w:rsid w:val="00F62669"/>
    <w:rsid w:val="00F6380E"/>
    <w:rsid w:val="00F63E08"/>
    <w:rsid w:val="00F64061"/>
    <w:rsid w:val="00F650D0"/>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2</TotalTime>
  <Pages>2</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3</cp:revision>
  <cp:lastPrinted>2026-06-07T02:21:00Z</cp:lastPrinted>
  <dcterms:created xsi:type="dcterms:W3CDTF">2026-08-03T02:37:00Z</dcterms:created>
  <dcterms:modified xsi:type="dcterms:W3CDTF">2026-08-03T02:41:00Z</dcterms:modified>
</cp:coreProperties>
</file>