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AB0C27E"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0C7DF1">
        <w:rPr>
          <w:rFonts w:ascii="Times New Roman" w:hAnsi="Times New Roman" w:cs="Times New Roman" w:hint="eastAsia"/>
          <w:color w:val="0000FF"/>
        </w:rPr>
        <w:t>31</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799A01A7"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BBC News with Neil Nunes.</w:t>
      </w:r>
    </w:p>
    <w:p w14:paraId="243E4AB2" w14:textId="77777777" w:rsidR="004C005E" w:rsidRPr="00673505" w:rsidRDefault="004C005E" w:rsidP="004C005E">
      <w:pPr>
        <w:jc w:val="both"/>
        <w:rPr>
          <w:rFonts w:ascii="Times New Roman" w:hAnsi="Times New Roman" w:cs="Times New Roman"/>
        </w:rPr>
      </w:pPr>
    </w:p>
    <w:p w14:paraId="04C45F37" w14:textId="77777777" w:rsidR="004C005E" w:rsidRPr="00673505" w:rsidRDefault="004C005E" w:rsidP="004C005E">
      <w:pPr>
        <w:jc w:val="both"/>
        <w:rPr>
          <w:rFonts w:ascii="Times New Roman" w:hAnsi="Times New Roman" w:cs="Times New Roman"/>
        </w:rPr>
      </w:pPr>
    </w:p>
    <w:p w14:paraId="7C857E91" w14:textId="602C9D53" w:rsidR="004C005E" w:rsidRPr="00673505" w:rsidRDefault="004C005E" w:rsidP="004C005E">
      <w:pPr>
        <w:jc w:val="both"/>
        <w:rPr>
          <w:rFonts w:ascii="Times New Roman" w:hAnsi="Times New Roman" w:cs="Times New Roman"/>
        </w:rPr>
      </w:pPr>
      <w:r w:rsidRPr="00673505">
        <w:rPr>
          <w:rFonts w:ascii="Times New Roman" w:hAnsi="Times New Roman" w:cs="Times New Roman"/>
        </w:rPr>
        <w:t xml:space="preserve">FIFA's contentious plan to sell stakes in its competitions to private investors has received multiple blows.  </w:t>
      </w:r>
      <w:r w:rsidRPr="00673505">
        <w:rPr>
          <w:rFonts w:ascii="Times New Roman" w:hAnsi="Times New Roman" w:cs="Times New Roman" w:hint="eastAsia"/>
        </w:rPr>
        <w:t>Forty-one</w:t>
      </w:r>
      <w:r w:rsidRPr="00673505">
        <w:rPr>
          <w:rFonts w:ascii="Times New Roman" w:hAnsi="Times New Roman" w:cs="Times New Roman"/>
        </w:rPr>
        <w:t xml:space="preserve"> national football associations from North and Central America and the Caribbean have rejected the proposal, joining the unanimous opposition of their European counterparts.  UEFA says teams will only take part in FIFA competitions if the plans are abandoned.  Our business editor Simon Jack looks at the FIFA proposal.</w:t>
      </w:r>
    </w:p>
    <w:p w14:paraId="28558CB8" w14:textId="77777777" w:rsidR="004C005E" w:rsidRPr="00673505" w:rsidRDefault="004C005E" w:rsidP="004C005E">
      <w:pPr>
        <w:jc w:val="both"/>
        <w:rPr>
          <w:rFonts w:ascii="Times New Roman" w:hAnsi="Times New Roman" w:cs="Times New Roman"/>
        </w:rPr>
      </w:pPr>
    </w:p>
    <w:p w14:paraId="7504350C"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FIFA wants to sell a stake in a new $20 billion for-profit company which owns the commercial rights to private investors with the Naos to maximize revenue.  The plans came out of discussions which included the FIFA boss Gianni Infantino and Joshua Kushner, brother of Donald Trump's son-in-law.</w:t>
      </w:r>
    </w:p>
    <w:p w14:paraId="3D741521" w14:textId="77777777" w:rsidR="004C005E" w:rsidRPr="00673505" w:rsidRDefault="004C005E" w:rsidP="004C005E">
      <w:pPr>
        <w:jc w:val="both"/>
        <w:rPr>
          <w:rFonts w:ascii="Times New Roman" w:hAnsi="Times New Roman" w:cs="Times New Roman"/>
        </w:rPr>
      </w:pPr>
    </w:p>
    <w:p w14:paraId="295B71ED"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Mr. Infantino is offering FIFA members a carrot and a stick.  Vote in favor and we'll give you 15 million pounds immediately.  Vote against and get a quarter of that amount.</w:t>
      </w:r>
    </w:p>
    <w:p w14:paraId="342E49E5" w14:textId="77777777" w:rsidR="004C005E" w:rsidRPr="00673505" w:rsidRDefault="004C005E" w:rsidP="004C005E">
      <w:pPr>
        <w:jc w:val="both"/>
        <w:rPr>
          <w:rFonts w:ascii="Times New Roman" w:hAnsi="Times New Roman" w:cs="Times New Roman"/>
        </w:rPr>
      </w:pPr>
    </w:p>
    <w:p w14:paraId="6ED5A3E4" w14:textId="77777777" w:rsidR="004C005E" w:rsidRPr="00673505" w:rsidRDefault="004C005E" w:rsidP="004C005E">
      <w:pPr>
        <w:jc w:val="both"/>
        <w:rPr>
          <w:rFonts w:ascii="Times New Roman" w:hAnsi="Times New Roman" w:cs="Times New Roman"/>
        </w:rPr>
      </w:pPr>
    </w:p>
    <w:p w14:paraId="14FD4988"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Spain has sent extra troops to its North African enclave of Ceuta after thousands of migrants crossed from Morocco.  Many swam and officials say they've recovered 15 bodies.  Here's Sarah Rainsford.</w:t>
      </w:r>
    </w:p>
    <w:p w14:paraId="53FAA8DE" w14:textId="77777777" w:rsidR="004C005E" w:rsidRPr="00673505" w:rsidRDefault="004C005E" w:rsidP="004C005E">
      <w:pPr>
        <w:jc w:val="both"/>
        <w:rPr>
          <w:rFonts w:ascii="Times New Roman" w:hAnsi="Times New Roman" w:cs="Times New Roman"/>
        </w:rPr>
      </w:pPr>
    </w:p>
    <w:p w14:paraId="522D2AE8"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It isn't clear yet what prompted this surge in illegal crossings from Morocco or how hard the authorities there tried to prevent it.  At one point, a Spanish official said the border was in total collapse.</w:t>
      </w:r>
    </w:p>
    <w:p w14:paraId="29D3F374" w14:textId="77777777" w:rsidR="004C005E" w:rsidRPr="00673505" w:rsidRDefault="004C005E" w:rsidP="004C005E">
      <w:pPr>
        <w:jc w:val="both"/>
        <w:rPr>
          <w:rFonts w:ascii="Times New Roman" w:hAnsi="Times New Roman" w:cs="Times New Roman"/>
        </w:rPr>
      </w:pPr>
    </w:p>
    <w:p w14:paraId="432F7591" w14:textId="66C96215" w:rsidR="004C005E" w:rsidRPr="00673505" w:rsidRDefault="004C005E" w:rsidP="004C005E">
      <w:pPr>
        <w:jc w:val="both"/>
        <w:rPr>
          <w:rFonts w:ascii="Times New Roman" w:hAnsi="Times New Roman" w:cs="Times New Roman"/>
        </w:rPr>
      </w:pPr>
      <w:r w:rsidRPr="00673505">
        <w:rPr>
          <w:rFonts w:ascii="Times New Roman" w:hAnsi="Times New Roman" w:cs="Times New Roman"/>
        </w:rPr>
        <w:t xml:space="preserve">Spain's Prime Minister Pedro </w:t>
      </w:r>
      <w:r w:rsidR="00667D3A" w:rsidRPr="00673505">
        <w:rPr>
          <w:rFonts w:ascii="Times New Roman" w:hAnsi="Times New Roman" w:cs="Times New Roman"/>
        </w:rPr>
        <w:t>Sánchez</w:t>
      </w:r>
      <w:r w:rsidRPr="00673505">
        <w:rPr>
          <w:rFonts w:ascii="Times New Roman" w:hAnsi="Times New Roman" w:cs="Times New Roman"/>
        </w:rPr>
        <w:t xml:space="preserve"> is due in the territory today and has pledged to return things to normal immediately.  But migrant reception centers are overwhelmed and the local authorities have accused Madrid of being too slow to react.</w:t>
      </w:r>
    </w:p>
    <w:p w14:paraId="0EBE2002" w14:textId="77777777" w:rsidR="004C005E" w:rsidRPr="00673505" w:rsidRDefault="004C005E" w:rsidP="004C005E">
      <w:pPr>
        <w:jc w:val="both"/>
        <w:rPr>
          <w:rFonts w:ascii="Times New Roman" w:hAnsi="Times New Roman" w:cs="Times New Roman"/>
        </w:rPr>
      </w:pPr>
    </w:p>
    <w:p w14:paraId="2EDEA885" w14:textId="77777777" w:rsidR="004C005E" w:rsidRPr="00673505" w:rsidRDefault="004C005E" w:rsidP="004C005E">
      <w:pPr>
        <w:jc w:val="both"/>
        <w:rPr>
          <w:rFonts w:ascii="Times New Roman" w:hAnsi="Times New Roman" w:cs="Times New Roman"/>
        </w:rPr>
      </w:pPr>
    </w:p>
    <w:p w14:paraId="2EF3CE35"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President Trump says his Board of Peace has reached a historic agreement with Hamas for the "complete disarmament" of the Palestinian Islamist group.  Mr. Trump described it as "a critical step towards Gaza" having a new Palestinian government.  A senior Hamas official has told the BBC they've agreed to the plan to completely disarm in Gaza and that an official statement will be released soon.  More from Shaima Khalil.</w:t>
      </w:r>
    </w:p>
    <w:p w14:paraId="5A3AA390" w14:textId="77777777" w:rsidR="004C005E" w:rsidRPr="00673505" w:rsidRDefault="004C005E" w:rsidP="004C005E">
      <w:pPr>
        <w:jc w:val="both"/>
        <w:rPr>
          <w:rFonts w:ascii="Times New Roman" w:hAnsi="Times New Roman" w:cs="Times New Roman"/>
        </w:rPr>
      </w:pPr>
    </w:p>
    <w:p w14:paraId="16A1C320"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The BBC has obtained the text of the four-page roadmap which sets out a phased process linking Hamas's disarmament to a gradual Israeli military withdrawal and the deployment of a new Palestinian transitional authority backed by an international stabilization force.</w:t>
      </w:r>
    </w:p>
    <w:p w14:paraId="56C7671C" w14:textId="77777777" w:rsidR="004C005E" w:rsidRPr="00673505" w:rsidRDefault="004C005E" w:rsidP="004C005E">
      <w:pPr>
        <w:jc w:val="both"/>
        <w:rPr>
          <w:rFonts w:ascii="Times New Roman" w:hAnsi="Times New Roman" w:cs="Times New Roman"/>
        </w:rPr>
      </w:pPr>
    </w:p>
    <w:p w14:paraId="3ACB77C3" w14:textId="324D0CD5" w:rsidR="004C005E" w:rsidRPr="00673505" w:rsidRDefault="004C005E" w:rsidP="004C005E">
      <w:pPr>
        <w:jc w:val="both"/>
        <w:rPr>
          <w:rFonts w:ascii="Times New Roman" w:hAnsi="Times New Roman" w:cs="Times New Roman"/>
        </w:rPr>
      </w:pPr>
      <w:r w:rsidRPr="00673505">
        <w:rPr>
          <w:rFonts w:ascii="Times New Roman" w:hAnsi="Times New Roman" w:cs="Times New Roman"/>
        </w:rPr>
        <w:t xml:space="preserve">U.S. officials have said the plan was deliberately built on what they described as </w:t>
      </w:r>
      <w:r w:rsidR="00362DE2" w:rsidRPr="00673505">
        <w:rPr>
          <w:rFonts w:ascii="Times New Roman" w:hAnsi="Times New Roman" w:cs="Times New Roman" w:hint="eastAsia"/>
        </w:rPr>
        <w:t>"</w:t>
      </w:r>
      <w:r w:rsidRPr="00673505">
        <w:rPr>
          <w:rFonts w:ascii="Times New Roman" w:hAnsi="Times New Roman" w:cs="Times New Roman"/>
        </w:rPr>
        <w:t>zero trust</w:t>
      </w:r>
      <w:r w:rsidR="00362DE2" w:rsidRPr="00673505">
        <w:rPr>
          <w:rFonts w:ascii="Times New Roman" w:hAnsi="Times New Roman" w:cs="Times New Roman" w:hint="eastAsia"/>
        </w:rPr>
        <w:t>"</w:t>
      </w:r>
      <w:r w:rsidRPr="00673505">
        <w:rPr>
          <w:rFonts w:ascii="Times New Roman" w:hAnsi="Times New Roman" w:cs="Times New Roman"/>
        </w:rPr>
        <w:t xml:space="preserve"> and </w:t>
      </w:r>
      <w:r w:rsidR="002D7E2A" w:rsidRPr="00673505">
        <w:rPr>
          <w:rFonts w:ascii="Times New Roman" w:hAnsi="Times New Roman" w:cs="Times New Roman" w:hint="eastAsia"/>
        </w:rPr>
        <w:t>"</w:t>
      </w:r>
      <w:r w:rsidRPr="00673505">
        <w:rPr>
          <w:rFonts w:ascii="Times New Roman" w:hAnsi="Times New Roman" w:cs="Times New Roman"/>
        </w:rPr>
        <w:t>verification</w:t>
      </w:r>
      <w:r w:rsidR="002D7E2A" w:rsidRPr="00673505">
        <w:rPr>
          <w:rFonts w:ascii="Times New Roman" w:hAnsi="Times New Roman" w:cs="Times New Roman" w:hint="eastAsia"/>
        </w:rPr>
        <w:t>"</w:t>
      </w:r>
      <w:r w:rsidRPr="00673505">
        <w:rPr>
          <w:rFonts w:ascii="Times New Roman" w:hAnsi="Times New Roman" w:cs="Times New Roman"/>
        </w:rPr>
        <w:t xml:space="preserve"> with neither Hamas nor Israel moving to the next phase until the other has fulfilled its commitments.  Israel has not yet commented.</w:t>
      </w:r>
    </w:p>
    <w:p w14:paraId="2ABE3E78" w14:textId="77777777" w:rsidR="004C005E" w:rsidRPr="00673505" w:rsidRDefault="004C005E" w:rsidP="004C005E">
      <w:pPr>
        <w:jc w:val="both"/>
        <w:rPr>
          <w:rFonts w:ascii="Times New Roman" w:hAnsi="Times New Roman" w:cs="Times New Roman"/>
        </w:rPr>
      </w:pPr>
    </w:p>
    <w:p w14:paraId="2AD8F9C8" w14:textId="77777777" w:rsidR="008C201A" w:rsidRPr="00673505" w:rsidRDefault="008C201A" w:rsidP="004C005E">
      <w:pPr>
        <w:jc w:val="both"/>
        <w:rPr>
          <w:rFonts w:ascii="Times New Roman" w:hAnsi="Times New Roman" w:cs="Times New Roman"/>
        </w:rPr>
      </w:pPr>
    </w:p>
    <w:p w14:paraId="5F6F5822" w14:textId="4AEE1644" w:rsidR="004C005E" w:rsidRPr="00673505" w:rsidRDefault="004C005E" w:rsidP="004C005E">
      <w:pPr>
        <w:jc w:val="both"/>
        <w:rPr>
          <w:rFonts w:ascii="Times New Roman" w:hAnsi="Times New Roman" w:cs="Times New Roman"/>
        </w:rPr>
      </w:pPr>
      <w:r w:rsidRPr="00673505">
        <w:rPr>
          <w:rFonts w:ascii="Times New Roman" w:hAnsi="Times New Roman" w:cs="Times New Roman"/>
        </w:rPr>
        <w:t xml:space="preserve">The artificial intelligence firm Anthropic says it's identified three incidents in which its Claude model reached the internet and gained unauthorized access to the real systems of three different </w:t>
      </w:r>
      <w:r w:rsidRPr="00673505">
        <w:rPr>
          <w:rFonts w:ascii="Times New Roman" w:hAnsi="Times New Roman" w:cs="Times New Roman"/>
        </w:rPr>
        <w:lastRenderedPageBreak/>
        <w:t>organizations.  It said it had carried out a review after OpenAI disclosed that some of their models had broken out of an isolated test environment.</w:t>
      </w:r>
    </w:p>
    <w:p w14:paraId="4D9508B0" w14:textId="77777777" w:rsidR="004C005E" w:rsidRPr="00673505" w:rsidRDefault="004C005E" w:rsidP="004C005E">
      <w:pPr>
        <w:jc w:val="both"/>
        <w:rPr>
          <w:rFonts w:ascii="Times New Roman" w:hAnsi="Times New Roman" w:cs="Times New Roman"/>
        </w:rPr>
      </w:pPr>
    </w:p>
    <w:p w14:paraId="697B16D6" w14:textId="77777777" w:rsidR="004C005E" w:rsidRPr="00673505" w:rsidRDefault="004C005E" w:rsidP="004C005E">
      <w:pPr>
        <w:jc w:val="both"/>
        <w:rPr>
          <w:rFonts w:ascii="Times New Roman" w:hAnsi="Times New Roman" w:cs="Times New Roman"/>
        </w:rPr>
      </w:pPr>
    </w:p>
    <w:p w14:paraId="3227F3D9"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BBC News.</w:t>
      </w:r>
    </w:p>
    <w:p w14:paraId="41C29915" w14:textId="77777777" w:rsidR="004C005E" w:rsidRPr="00673505" w:rsidRDefault="004C005E" w:rsidP="004C005E">
      <w:pPr>
        <w:jc w:val="both"/>
        <w:rPr>
          <w:rFonts w:ascii="Times New Roman" w:hAnsi="Times New Roman" w:cs="Times New Roman"/>
        </w:rPr>
      </w:pPr>
    </w:p>
    <w:p w14:paraId="61779EE2" w14:textId="77777777" w:rsidR="004C005E" w:rsidRPr="00673505" w:rsidRDefault="004C005E" w:rsidP="004C005E">
      <w:pPr>
        <w:jc w:val="both"/>
        <w:rPr>
          <w:rFonts w:ascii="Times New Roman" w:hAnsi="Times New Roman" w:cs="Times New Roman"/>
        </w:rPr>
      </w:pPr>
    </w:p>
    <w:p w14:paraId="45171F4A"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 xml:space="preserve">The river Rhine has dropped to the lowest level ever recorded at the border between Germany and the Netherlands.  As the exceptionally dry and hot summer continues in Western Europe, officials said the volume of water flowing past the </w:t>
      </w:r>
      <w:proofErr w:type="spellStart"/>
      <w:r w:rsidRPr="00673505">
        <w:rPr>
          <w:rFonts w:ascii="Times New Roman" w:hAnsi="Times New Roman" w:cs="Times New Roman"/>
        </w:rPr>
        <w:t>Lobith</w:t>
      </w:r>
      <w:proofErr w:type="spellEnd"/>
      <w:r w:rsidRPr="00673505">
        <w:rPr>
          <w:rFonts w:ascii="Times New Roman" w:hAnsi="Times New Roman" w:cs="Times New Roman"/>
        </w:rPr>
        <w:t xml:space="preserve"> measuring station was extremely low. The Rhine is an important commercial waterway.</w:t>
      </w:r>
    </w:p>
    <w:p w14:paraId="231835E6" w14:textId="77777777" w:rsidR="004C005E" w:rsidRPr="00673505" w:rsidRDefault="004C005E" w:rsidP="004C005E">
      <w:pPr>
        <w:jc w:val="both"/>
        <w:rPr>
          <w:rFonts w:ascii="Times New Roman" w:hAnsi="Times New Roman" w:cs="Times New Roman"/>
        </w:rPr>
      </w:pPr>
    </w:p>
    <w:p w14:paraId="72D86E20" w14:textId="77777777" w:rsidR="004C005E" w:rsidRPr="00673505" w:rsidRDefault="004C005E" w:rsidP="004C005E">
      <w:pPr>
        <w:jc w:val="both"/>
        <w:rPr>
          <w:rFonts w:ascii="Times New Roman" w:hAnsi="Times New Roman" w:cs="Times New Roman"/>
        </w:rPr>
      </w:pPr>
    </w:p>
    <w:p w14:paraId="7405BCF4"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Analysis by the World Weather Attribution initiative shows that man-made climate change has made this year's severe wildfires at least twice as likely in France and 20 times as likely in Spain.  Huge areas of these regions have been affected this summer, with hundreds of thousands forced to leave their homes.  More from Tom Bailey.</w:t>
      </w:r>
    </w:p>
    <w:p w14:paraId="1B2EDC3F" w14:textId="77777777" w:rsidR="004C005E" w:rsidRPr="00673505" w:rsidRDefault="004C005E" w:rsidP="004C005E">
      <w:pPr>
        <w:jc w:val="both"/>
        <w:rPr>
          <w:rFonts w:ascii="Times New Roman" w:hAnsi="Times New Roman" w:cs="Times New Roman"/>
        </w:rPr>
      </w:pPr>
    </w:p>
    <w:p w14:paraId="6FC41D3F"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Researchers looked at the hot, dry and windy conditions that fuel wildfires and used historical weather observations to see how they had changed over time.  They said increasingly wet winters helped more vegetation grow but during hotter drier summers these plants became fuel for fires.</w:t>
      </w:r>
    </w:p>
    <w:p w14:paraId="51A2FB36" w14:textId="77777777" w:rsidR="004C005E" w:rsidRPr="00673505" w:rsidRDefault="004C005E" w:rsidP="004C005E">
      <w:pPr>
        <w:jc w:val="both"/>
        <w:rPr>
          <w:rFonts w:ascii="Times New Roman" w:hAnsi="Times New Roman" w:cs="Times New Roman"/>
        </w:rPr>
      </w:pPr>
    </w:p>
    <w:p w14:paraId="748C343C"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The team behind the study warned that in today's climate events this intense could be expected to occur at least once every six years.</w:t>
      </w:r>
    </w:p>
    <w:p w14:paraId="41BCD809" w14:textId="77777777" w:rsidR="004C005E" w:rsidRPr="00673505" w:rsidRDefault="004C005E" w:rsidP="004C005E">
      <w:pPr>
        <w:jc w:val="both"/>
        <w:rPr>
          <w:rFonts w:ascii="Times New Roman" w:hAnsi="Times New Roman" w:cs="Times New Roman"/>
        </w:rPr>
      </w:pPr>
    </w:p>
    <w:p w14:paraId="04B89D07" w14:textId="77777777" w:rsidR="004C005E" w:rsidRPr="00673505" w:rsidRDefault="004C005E" w:rsidP="004C005E">
      <w:pPr>
        <w:jc w:val="both"/>
        <w:rPr>
          <w:rFonts w:ascii="Times New Roman" w:hAnsi="Times New Roman" w:cs="Times New Roman"/>
        </w:rPr>
      </w:pPr>
    </w:p>
    <w:p w14:paraId="396CBB28" w14:textId="59E5AEDE" w:rsidR="004C005E" w:rsidRPr="00673505" w:rsidRDefault="004C005E" w:rsidP="004C005E">
      <w:pPr>
        <w:jc w:val="both"/>
        <w:rPr>
          <w:rFonts w:ascii="Times New Roman" w:hAnsi="Times New Roman" w:cs="Times New Roman"/>
        </w:rPr>
      </w:pPr>
      <w:r w:rsidRPr="00673505">
        <w:rPr>
          <w:rFonts w:ascii="Times New Roman" w:hAnsi="Times New Roman" w:cs="Times New Roman"/>
        </w:rPr>
        <w:t xml:space="preserve">There are reports of heavy fighting between the Sudanese army and the rival paramilitary Rapid Support Forces in the south of the country.  Witnesses say Sudanese army warplanes and drones have attacked RSF positions in </w:t>
      </w:r>
      <w:r w:rsidR="00F650D0" w:rsidRPr="00673505">
        <w:rPr>
          <w:rFonts w:ascii="Times New Roman" w:hAnsi="Times New Roman" w:cs="Times New Roman" w:hint="eastAsia"/>
        </w:rPr>
        <w:t>N</w:t>
      </w:r>
      <w:r w:rsidRPr="00673505">
        <w:rPr>
          <w:rFonts w:ascii="Times New Roman" w:hAnsi="Times New Roman" w:cs="Times New Roman"/>
        </w:rPr>
        <w:t xml:space="preserve">orth and </w:t>
      </w:r>
      <w:r w:rsidR="00F650D0" w:rsidRPr="00673505">
        <w:rPr>
          <w:rFonts w:ascii="Times New Roman" w:hAnsi="Times New Roman" w:cs="Times New Roman" w:hint="eastAsia"/>
        </w:rPr>
        <w:t>W</w:t>
      </w:r>
      <w:r w:rsidRPr="00673505">
        <w:rPr>
          <w:rFonts w:ascii="Times New Roman" w:hAnsi="Times New Roman" w:cs="Times New Roman"/>
        </w:rPr>
        <w:t xml:space="preserve">est </w:t>
      </w:r>
      <w:r w:rsidR="00F650D0" w:rsidRPr="00673505">
        <w:rPr>
          <w:rFonts w:ascii="Times New Roman" w:hAnsi="Times New Roman" w:cs="Times New Roman"/>
        </w:rPr>
        <w:t>Kordofan</w:t>
      </w:r>
      <w:r w:rsidR="00F650D0" w:rsidRPr="00673505">
        <w:rPr>
          <w:rFonts w:ascii="Times New Roman" w:hAnsi="Times New Roman" w:cs="Times New Roman" w:hint="eastAsia"/>
        </w:rPr>
        <w:t xml:space="preserve"> </w:t>
      </w:r>
      <w:r w:rsidRPr="00673505">
        <w:rPr>
          <w:rFonts w:ascii="Times New Roman" w:hAnsi="Times New Roman" w:cs="Times New Roman"/>
        </w:rPr>
        <w:t>states.  There's no word on any casualties and no reaction as yet from the RSF.</w:t>
      </w:r>
    </w:p>
    <w:p w14:paraId="1B54CE6B" w14:textId="77777777" w:rsidR="004C005E" w:rsidRPr="00673505" w:rsidRDefault="004C005E" w:rsidP="004C005E">
      <w:pPr>
        <w:jc w:val="both"/>
        <w:rPr>
          <w:rFonts w:ascii="Times New Roman" w:hAnsi="Times New Roman" w:cs="Times New Roman"/>
        </w:rPr>
      </w:pPr>
    </w:p>
    <w:p w14:paraId="1F7F8D07" w14:textId="77777777" w:rsidR="004C005E" w:rsidRPr="00673505" w:rsidRDefault="004C005E" w:rsidP="004C005E">
      <w:pPr>
        <w:jc w:val="both"/>
        <w:rPr>
          <w:rFonts w:ascii="Times New Roman" w:hAnsi="Times New Roman" w:cs="Times New Roman"/>
        </w:rPr>
      </w:pPr>
    </w:p>
    <w:p w14:paraId="7B521B2F" w14:textId="77777777" w:rsidR="004C005E" w:rsidRPr="00673505" w:rsidRDefault="004C005E" w:rsidP="004C005E">
      <w:pPr>
        <w:jc w:val="both"/>
        <w:rPr>
          <w:rFonts w:ascii="Times New Roman" w:hAnsi="Times New Roman" w:cs="Times New Roman"/>
        </w:rPr>
      </w:pPr>
      <w:r w:rsidRPr="00673505">
        <w:rPr>
          <w:rFonts w:ascii="Times New Roman" w:hAnsi="Times New Roman" w:cs="Times New Roman"/>
        </w:rPr>
        <w:t>The Alpine Club of Pakistan says a ten-member international mountaineering team is feared missing after an avalanche on Broad Peak, one of the highest mountains in the world.  Officials said communication had been lost with the team led by the renowned Nepal-born former British Special Forces soldier Nirmal Purja.  He's best known for climbing all 14 of the world's 8,000 meters-plus mountains in just over six months.</w:t>
      </w:r>
    </w:p>
    <w:p w14:paraId="17E9CB85" w14:textId="77777777" w:rsidR="004C005E" w:rsidRPr="00673505" w:rsidRDefault="004C005E" w:rsidP="004C005E">
      <w:pPr>
        <w:jc w:val="both"/>
        <w:rPr>
          <w:rFonts w:ascii="Times New Roman" w:hAnsi="Times New Roman" w:cs="Times New Roman"/>
        </w:rPr>
      </w:pPr>
    </w:p>
    <w:p w14:paraId="7F316117" w14:textId="77777777" w:rsidR="004C005E" w:rsidRPr="00673505" w:rsidRDefault="004C005E" w:rsidP="004C005E">
      <w:pPr>
        <w:jc w:val="both"/>
        <w:rPr>
          <w:rFonts w:ascii="Times New Roman" w:hAnsi="Times New Roman" w:cs="Times New Roman"/>
        </w:rPr>
      </w:pPr>
    </w:p>
    <w:p w14:paraId="4D6F871D" w14:textId="24669CE7" w:rsidR="00C36FBE" w:rsidRPr="00673505" w:rsidRDefault="004C005E" w:rsidP="004C005E">
      <w:pPr>
        <w:jc w:val="both"/>
        <w:rPr>
          <w:rFonts w:ascii="Times New Roman" w:hAnsi="Times New Roman" w:cs="Times New Roman"/>
        </w:rPr>
      </w:pPr>
      <w:r w:rsidRPr="00673505">
        <w:rPr>
          <w:rFonts w:ascii="Times New Roman" w:hAnsi="Times New Roman" w:cs="Times New Roman"/>
        </w:rPr>
        <w:t>BBC News.</w:t>
      </w:r>
    </w:p>
    <w:p w14:paraId="0769F316" w14:textId="77777777" w:rsidR="002D2D0C" w:rsidRPr="000C7DF1" w:rsidRDefault="002D2D0C" w:rsidP="004C005E">
      <w:pPr>
        <w:jc w:val="both"/>
        <w:rPr>
          <w:rFonts w:ascii="Times New Roman" w:hAnsi="Times New Roman" w:cs="Times New Roman"/>
          <w:sz w:val="52"/>
          <w:szCs w:val="52"/>
        </w:rPr>
      </w:pPr>
    </w:p>
    <w:sectPr w:rsidR="002D2D0C" w:rsidRPr="000C7DF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8D7AD" w14:textId="77777777" w:rsidR="00122B38" w:rsidRDefault="00122B38">
      <w:r>
        <w:separator/>
      </w:r>
    </w:p>
  </w:endnote>
  <w:endnote w:type="continuationSeparator" w:id="0">
    <w:p w14:paraId="23B41F3D" w14:textId="77777777" w:rsidR="00122B38" w:rsidRDefault="001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29510" w14:textId="77777777" w:rsidR="00122B38" w:rsidRDefault="00122B38">
      <w:r>
        <w:rPr>
          <w:color w:val="000000"/>
        </w:rPr>
        <w:separator/>
      </w:r>
    </w:p>
  </w:footnote>
  <w:footnote w:type="continuationSeparator" w:id="0">
    <w:p w14:paraId="132D37D3" w14:textId="77777777" w:rsidR="00122B38" w:rsidRDefault="00122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97F8E"/>
    <w:rsid w:val="000A6E12"/>
    <w:rsid w:val="000C6714"/>
    <w:rsid w:val="000C7DF1"/>
    <w:rsid w:val="000C7FC0"/>
    <w:rsid w:val="00100057"/>
    <w:rsid w:val="00101EA6"/>
    <w:rsid w:val="00104A27"/>
    <w:rsid w:val="00122B38"/>
    <w:rsid w:val="00123EAF"/>
    <w:rsid w:val="001272FD"/>
    <w:rsid w:val="001333A4"/>
    <w:rsid w:val="00136DB8"/>
    <w:rsid w:val="00165736"/>
    <w:rsid w:val="0017292F"/>
    <w:rsid w:val="00174DED"/>
    <w:rsid w:val="00190129"/>
    <w:rsid w:val="00193363"/>
    <w:rsid w:val="001A10E3"/>
    <w:rsid w:val="001A698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20F3D"/>
    <w:rsid w:val="004379AD"/>
    <w:rsid w:val="0044307B"/>
    <w:rsid w:val="00450BBA"/>
    <w:rsid w:val="00454A62"/>
    <w:rsid w:val="004659E3"/>
    <w:rsid w:val="0047085F"/>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F6E4A"/>
    <w:rsid w:val="005054FE"/>
    <w:rsid w:val="00506F23"/>
    <w:rsid w:val="00521084"/>
    <w:rsid w:val="00523C8B"/>
    <w:rsid w:val="00534B24"/>
    <w:rsid w:val="00535E28"/>
    <w:rsid w:val="00550335"/>
    <w:rsid w:val="00577625"/>
    <w:rsid w:val="00596870"/>
    <w:rsid w:val="0059795F"/>
    <w:rsid w:val="005A2428"/>
    <w:rsid w:val="005A685D"/>
    <w:rsid w:val="005B1822"/>
    <w:rsid w:val="005B2FFD"/>
    <w:rsid w:val="005C2AD7"/>
    <w:rsid w:val="005D09D5"/>
    <w:rsid w:val="005D268A"/>
    <w:rsid w:val="005D54F5"/>
    <w:rsid w:val="005E070C"/>
    <w:rsid w:val="005F3E10"/>
    <w:rsid w:val="005F48D4"/>
    <w:rsid w:val="00600C45"/>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D7A22"/>
    <w:rsid w:val="007F0584"/>
    <w:rsid w:val="007F143F"/>
    <w:rsid w:val="007F2167"/>
    <w:rsid w:val="00811F1F"/>
    <w:rsid w:val="0081268D"/>
    <w:rsid w:val="008164F0"/>
    <w:rsid w:val="00816615"/>
    <w:rsid w:val="00847F6E"/>
    <w:rsid w:val="008672C6"/>
    <w:rsid w:val="00871D97"/>
    <w:rsid w:val="00882152"/>
    <w:rsid w:val="008927EB"/>
    <w:rsid w:val="008A49E8"/>
    <w:rsid w:val="008A7D8E"/>
    <w:rsid w:val="008C201A"/>
    <w:rsid w:val="008C25CD"/>
    <w:rsid w:val="008C307A"/>
    <w:rsid w:val="008F56BE"/>
    <w:rsid w:val="008F6107"/>
    <w:rsid w:val="009002BF"/>
    <w:rsid w:val="00903725"/>
    <w:rsid w:val="00907C12"/>
    <w:rsid w:val="00922B81"/>
    <w:rsid w:val="009243E8"/>
    <w:rsid w:val="009278E1"/>
    <w:rsid w:val="00935BAD"/>
    <w:rsid w:val="00940F39"/>
    <w:rsid w:val="00951C16"/>
    <w:rsid w:val="00983D26"/>
    <w:rsid w:val="009B15BE"/>
    <w:rsid w:val="009B1853"/>
    <w:rsid w:val="009B4DFF"/>
    <w:rsid w:val="009B62E9"/>
    <w:rsid w:val="009E1FEB"/>
    <w:rsid w:val="009E31B4"/>
    <w:rsid w:val="009E4565"/>
    <w:rsid w:val="009E5664"/>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C6B14"/>
    <w:rsid w:val="00AD55F2"/>
    <w:rsid w:val="00AF6F1C"/>
    <w:rsid w:val="00B02DF9"/>
    <w:rsid w:val="00B05336"/>
    <w:rsid w:val="00B101AC"/>
    <w:rsid w:val="00B2311D"/>
    <w:rsid w:val="00B4308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D5035"/>
    <w:rsid w:val="00CE2F87"/>
    <w:rsid w:val="00CF0FC3"/>
    <w:rsid w:val="00CF600F"/>
    <w:rsid w:val="00D01C56"/>
    <w:rsid w:val="00D06A86"/>
    <w:rsid w:val="00D1004D"/>
    <w:rsid w:val="00D17952"/>
    <w:rsid w:val="00D26A48"/>
    <w:rsid w:val="00D41BCB"/>
    <w:rsid w:val="00D54F5F"/>
    <w:rsid w:val="00D559F9"/>
    <w:rsid w:val="00D57884"/>
    <w:rsid w:val="00D954D1"/>
    <w:rsid w:val="00DA1877"/>
    <w:rsid w:val="00DB23F4"/>
    <w:rsid w:val="00DB2DB4"/>
    <w:rsid w:val="00DB4D4E"/>
    <w:rsid w:val="00DB5585"/>
    <w:rsid w:val="00DB71F5"/>
    <w:rsid w:val="00DC1E06"/>
    <w:rsid w:val="00DE0CB3"/>
    <w:rsid w:val="00DE3D3F"/>
    <w:rsid w:val="00DF21C8"/>
    <w:rsid w:val="00DF22C3"/>
    <w:rsid w:val="00E03D8C"/>
    <w:rsid w:val="00E17F69"/>
    <w:rsid w:val="00E273EB"/>
    <w:rsid w:val="00E308C2"/>
    <w:rsid w:val="00E3315F"/>
    <w:rsid w:val="00E3706C"/>
    <w:rsid w:val="00E425B2"/>
    <w:rsid w:val="00E4660D"/>
    <w:rsid w:val="00E53ED3"/>
    <w:rsid w:val="00E55D7F"/>
    <w:rsid w:val="00E678C3"/>
    <w:rsid w:val="00E74804"/>
    <w:rsid w:val="00E8014E"/>
    <w:rsid w:val="00E86C81"/>
    <w:rsid w:val="00E91CDA"/>
    <w:rsid w:val="00EA221A"/>
    <w:rsid w:val="00EA6B30"/>
    <w:rsid w:val="00ED057C"/>
    <w:rsid w:val="00ED62EC"/>
    <w:rsid w:val="00EE2BD3"/>
    <w:rsid w:val="00F103C3"/>
    <w:rsid w:val="00F14070"/>
    <w:rsid w:val="00F1583C"/>
    <w:rsid w:val="00F204C5"/>
    <w:rsid w:val="00F21B87"/>
    <w:rsid w:val="00F45F12"/>
    <w:rsid w:val="00F50898"/>
    <w:rsid w:val="00F508D0"/>
    <w:rsid w:val="00F52FC8"/>
    <w:rsid w:val="00F62669"/>
    <w:rsid w:val="00F6380E"/>
    <w:rsid w:val="00F63E08"/>
    <w:rsid w:val="00F64061"/>
    <w:rsid w:val="00F650D0"/>
    <w:rsid w:val="00F75AD7"/>
    <w:rsid w:val="00F8327B"/>
    <w:rsid w:val="00FA200E"/>
    <w:rsid w:val="00FA2525"/>
    <w:rsid w:val="00FA3172"/>
    <w:rsid w:val="00FB0641"/>
    <w:rsid w:val="00FB3387"/>
    <w:rsid w:val="00FB6E88"/>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2026-07-31T02:16:00Z</dcterms:created>
  <dcterms:modified xsi:type="dcterms:W3CDTF">2026-07-31T02:16:00Z</dcterms:modified>
</cp:coreProperties>
</file>